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1645D" w14:textId="345EE0F0" w:rsidR="00A33502" w:rsidRPr="00F505EF" w:rsidRDefault="00A33502" w:rsidP="00A33502">
      <w:pPr>
        <w:jc w:val="center"/>
        <w:rPr>
          <w:rFonts w:ascii="PF BeauSans Pro" w:hAnsi="PF BeauSans Pro"/>
          <w:b/>
          <w:bCs/>
        </w:rPr>
      </w:pPr>
      <w:r w:rsidRPr="00F505EF">
        <w:rPr>
          <w:rFonts w:ascii="PF BeauSans Pro" w:hAnsi="PF BeauSans Pro"/>
          <w:b/>
          <w:bCs/>
        </w:rPr>
        <w:t>IZJAVA</w:t>
      </w:r>
    </w:p>
    <w:p w14:paraId="20F36427" w14:textId="7C697E7D" w:rsidR="00A33502" w:rsidRPr="0043479A" w:rsidRDefault="00A33502" w:rsidP="00F505EF">
      <w:pPr>
        <w:jc w:val="center"/>
        <w:rPr>
          <w:rFonts w:ascii="PF BeauSans Pro" w:hAnsi="PF BeauSans Pro"/>
          <w:sz w:val="20"/>
          <w:szCs w:val="20"/>
        </w:rPr>
      </w:pPr>
      <w:r w:rsidRPr="0043479A">
        <w:rPr>
          <w:rFonts w:ascii="PF BeauSans Pro" w:hAnsi="PF BeauSans Pro"/>
          <w:sz w:val="20"/>
          <w:szCs w:val="20"/>
        </w:rPr>
        <w:t xml:space="preserve">o načinu korištenja javne usluge za prikupljanje miješanog </w:t>
      </w:r>
      <w:r w:rsidR="00172CAC" w:rsidRPr="0043479A">
        <w:rPr>
          <w:rFonts w:ascii="PF BeauSans Pro" w:hAnsi="PF BeauSans Pro"/>
          <w:sz w:val="20"/>
          <w:szCs w:val="20"/>
        </w:rPr>
        <w:t xml:space="preserve">komunalnog otpada </w:t>
      </w:r>
      <w:r w:rsidRPr="0043479A">
        <w:rPr>
          <w:rFonts w:ascii="PF BeauSans Pro" w:hAnsi="PF BeauSans Pro"/>
          <w:sz w:val="20"/>
          <w:szCs w:val="20"/>
        </w:rPr>
        <w:t xml:space="preserve">i biorazgradivog komunalnog otpada </w:t>
      </w:r>
      <w:r w:rsidR="00172CAC" w:rsidRPr="0043479A">
        <w:rPr>
          <w:rFonts w:ascii="PF BeauSans Pro" w:hAnsi="PF BeauSans Pro"/>
          <w:sz w:val="20"/>
          <w:szCs w:val="20"/>
        </w:rPr>
        <w:t>na području Grada Novske</w:t>
      </w:r>
      <w:r w:rsidR="00EE1634" w:rsidRPr="0043479A">
        <w:rPr>
          <w:rFonts w:ascii="PF BeauSans Pro" w:hAnsi="PF BeauSans Pro"/>
          <w:sz w:val="20"/>
          <w:szCs w:val="20"/>
        </w:rPr>
        <w:t xml:space="preserve"> (kategorija</w:t>
      </w:r>
      <w:r w:rsidR="0043479A" w:rsidRPr="0043479A">
        <w:rPr>
          <w:rFonts w:ascii="PF BeauSans Pro" w:hAnsi="PF BeauSans Pro"/>
          <w:sz w:val="20"/>
          <w:szCs w:val="20"/>
        </w:rPr>
        <w:t xml:space="preserve"> „</w:t>
      </w:r>
      <w:r w:rsidR="0084766E">
        <w:rPr>
          <w:rFonts w:ascii="PF BeauSans Pro" w:hAnsi="PF BeauSans Pro"/>
          <w:sz w:val="20"/>
          <w:szCs w:val="20"/>
        </w:rPr>
        <w:t xml:space="preserve">koji nisu </w:t>
      </w:r>
      <w:r w:rsidR="0043479A" w:rsidRPr="0043479A">
        <w:rPr>
          <w:rFonts w:ascii="PF BeauSans Pro" w:hAnsi="PF BeauSans Pro"/>
          <w:sz w:val="20"/>
          <w:szCs w:val="20"/>
        </w:rPr>
        <w:t>kućanstvo“</w:t>
      </w:r>
      <w:r w:rsidR="00EE1634" w:rsidRPr="0043479A">
        <w:rPr>
          <w:rFonts w:ascii="PF BeauSans Pro" w:hAnsi="PF BeauSans Pro"/>
          <w:sz w:val="20"/>
          <w:szCs w:val="20"/>
        </w:rPr>
        <w:t>)</w:t>
      </w:r>
    </w:p>
    <w:tbl>
      <w:tblPr>
        <w:tblpPr w:vertAnchor="page" w:horzAnchor="margin" w:tblpXSpec="center" w:tblpY="3601"/>
        <w:tblW w:w="10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2" w:space="0" w:color="000000"/>
          <w:insideV w:val="single" w:sz="2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8"/>
        <w:gridCol w:w="4638"/>
        <w:gridCol w:w="2711"/>
        <w:gridCol w:w="2637"/>
      </w:tblGrid>
      <w:tr w:rsidR="00F505EF" w:rsidRPr="00F505EF" w14:paraId="57751365" w14:textId="77777777" w:rsidTr="00172CAC">
        <w:trPr>
          <w:trHeight w:val="746"/>
        </w:trPr>
        <w:tc>
          <w:tcPr>
            <w:tcW w:w="542" w:type="dxa"/>
          </w:tcPr>
          <w:p w14:paraId="51EF4743" w14:textId="77777777" w:rsidR="00F505EF" w:rsidRPr="00F505EF" w:rsidRDefault="00F505EF" w:rsidP="00F505EF">
            <w:pPr>
              <w:spacing w:after="0" w:line="240" w:lineRule="auto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4789" w:type="dxa"/>
          </w:tcPr>
          <w:p w14:paraId="638DACEE" w14:textId="77777777" w:rsidR="00F505EF" w:rsidRPr="00F505EF" w:rsidRDefault="00F505EF" w:rsidP="00F505EF">
            <w:pPr>
              <w:spacing w:after="0" w:line="240" w:lineRule="auto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2646" w:type="dxa"/>
            <w:tcMar>
              <w:left w:w="196" w:type="dxa"/>
              <w:right w:w="144" w:type="dxa"/>
            </w:tcMar>
          </w:tcPr>
          <w:p w14:paraId="4D300D43" w14:textId="77777777" w:rsidR="00F505EF" w:rsidRPr="00F505EF" w:rsidRDefault="00F505EF" w:rsidP="00F505EF">
            <w:pPr>
              <w:spacing w:before="279"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Prijedlog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davatelja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javne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usluge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6" w:type="dxa"/>
            <w:tcMar>
              <w:left w:w="204" w:type="dxa"/>
              <w:right w:w="107" w:type="dxa"/>
            </w:tcMar>
          </w:tcPr>
          <w:p w14:paraId="4779A545" w14:textId="77777777" w:rsidR="00F505EF" w:rsidRPr="00F505EF" w:rsidRDefault="00F505EF" w:rsidP="00F505EF">
            <w:pPr>
              <w:tabs>
                <w:tab w:val="left" w:pos="183"/>
              </w:tabs>
              <w:spacing w:after="0" w:line="184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Times New Roman" w:hAnsi="PF BeauSans Pro" w:cs="Times New Roman"/>
                <w:sz w:val="20"/>
                <w:szCs w:val="20"/>
              </w:rPr>
              <w:tab/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Očitovanje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korisnika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usluge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  <w:p w14:paraId="20C6316B" w14:textId="77777777" w:rsidR="00F505EF" w:rsidRPr="00F505EF" w:rsidRDefault="00F505EF" w:rsidP="00F505EF">
            <w:pPr>
              <w:tabs>
                <w:tab w:val="left" w:pos="14"/>
              </w:tabs>
              <w:spacing w:after="0" w:line="183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Times New Roman" w:hAnsi="PF BeauSans Pro" w:cs="Times New Roman"/>
                <w:sz w:val="20"/>
                <w:szCs w:val="20"/>
              </w:rPr>
              <w:tab/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-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ukoliko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su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podaci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to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č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ni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i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ukoliko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Times New Roman" w:hAnsi="PF BeauSans Pro" w:cs="Times New Roman"/>
                <w:sz w:val="20"/>
                <w:szCs w:val="20"/>
              </w:rPr>
              <w:br/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se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sla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ž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ete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sa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prijedlogom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upi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š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ite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 </w:t>
            </w:r>
          </w:p>
          <w:p w14:paraId="6E62982E" w14:textId="77777777" w:rsidR="00F505EF" w:rsidRPr="00F505EF" w:rsidRDefault="00F505EF" w:rsidP="00F505EF">
            <w:pPr>
              <w:tabs>
                <w:tab w:val="left" w:pos="994"/>
              </w:tabs>
              <w:spacing w:after="0" w:line="21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Times New Roman" w:hAnsi="PF BeauSans Pro" w:cs="Times New Roman"/>
                <w:sz w:val="20"/>
                <w:szCs w:val="20"/>
              </w:rPr>
              <w:tab/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„DA“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</w:tr>
      <w:tr w:rsidR="00F505EF" w:rsidRPr="00F505EF" w14:paraId="7C546084" w14:textId="77777777" w:rsidTr="00172CAC">
        <w:trPr>
          <w:trHeight w:val="395"/>
        </w:trPr>
        <w:tc>
          <w:tcPr>
            <w:tcW w:w="542" w:type="dxa"/>
            <w:tcMar>
              <w:left w:w="199" w:type="dxa"/>
              <w:right w:w="140" w:type="dxa"/>
            </w:tcMar>
          </w:tcPr>
          <w:p w14:paraId="4175FF1B" w14:textId="77777777" w:rsidR="00F505EF" w:rsidRPr="00F505EF" w:rsidRDefault="00F505EF" w:rsidP="00F505EF">
            <w:pPr>
              <w:spacing w:before="95" w:after="0" w:line="222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8"/>
                <w:szCs w:val="18"/>
              </w:rPr>
              <w:t>1.</w:t>
            </w:r>
            <w:r w:rsidRPr="00F505EF">
              <w:rPr>
                <w:rFonts w:ascii="Cambria" w:eastAsia="Arial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9" w:type="dxa"/>
            <w:tcMar>
              <w:left w:w="112" w:type="dxa"/>
              <w:right w:w="2825" w:type="dxa"/>
            </w:tcMar>
          </w:tcPr>
          <w:p w14:paraId="66C87A7C" w14:textId="77777777" w:rsidR="00F505EF" w:rsidRPr="00F505EF" w:rsidRDefault="00F505EF" w:rsidP="00F505EF">
            <w:pPr>
              <w:spacing w:before="90" w:after="0" w:line="21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Šifra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obra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č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unskog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mjesta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6" w:type="dxa"/>
            <w:tcMar>
              <w:left w:w="112" w:type="dxa"/>
              <w:right w:w="1948" w:type="dxa"/>
            </w:tcMar>
          </w:tcPr>
          <w:p w14:paraId="340FD26C" w14:textId="77777777" w:rsidR="00F505EF" w:rsidRPr="00F505EF" w:rsidRDefault="00F505EF" w:rsidP="00F505EF">
            <w:pPr>
              <w:spacing w:before="97" w:after="0" w:line="206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2407" w:type="dxa"/>
            <w:tcMar>
              <w:left w:w="1227" w:type="dxa"/>
              <w:right w:w="1160" w:type="dxa"/>
            </w:tcMar>
          </w:tcPr>
          <w:p w14:paraId="5E0837DF" w14:textId="3F735431" w:rsidR="00F505EF" w:rsidRPr="00F505EF" w:rsidRDefault="00F505EF" w:rsidP="00F505EF">
            <w:pPr>
              <w:spacing w:before="51" w:after="0" w:line="2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</w:tr>
      <w:tr w:rsidR="00F505EF" w:rsidRPr="00F505EF" w14:paraId="6B2DBD70" w14:textId="77777777" w:rsidTr="00172CAC">
        <w:trPr>
          <w:trHeight w:val="415"/>
        </w:trPr>
        <w:tc>
          <w:tcPr>
            <w:tcW w:w="542" w:type="dxa"/>
            <w:tcMar>
              <w:left w:w="199" w:type="dxa"/>
              <w:right w:w="142" w:type="dxa"/>
            </w:tcMar>
          </w:tcPr>
          <w:p w14:paraId="4C07A77B" w14:textId="77777777" w:rsidR="00F505EF" w:rsidRPr="00F505EF" w:rsidRDefault="00F505EF" w:rsidP="00F505EF">
            <w:pPr>
              <w:spacing w:before="107" w:after="0" w:line="222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8"/>
                <w:szCs w:val="18"/>
              </w:rPr>
              <w:t>2.</w:t>
            </w:r>
            <w:r w:rsidRPr="00F505EF">
              <w:rPr>
                <w:rFonts w:ascii="Cambria" w:eastAsia="Arial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9" w:type="dxa"/>
            <w:tcMar>
              <w:left w:w="112" w:type="dxa"/>
              <w:right w:w="2477" w:type="dxa"/>
            </w:tcMar>
          </w:tcPr>
          <w:p w14:paraId="5CB0F984" w14:textId="0162F11C" w:rsidR="00F505EF" w:rsidRPr="00F505EF" w:rsidRDefault="00841E8D" w:rsidP="00F505EF">
            <w:pPr>
              <w:spacing w:before="113"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>
              <w:rPr>
                <w:rFonts w:ascii="Cambria" w:eastAsia="Arial" w:hAnsi="Cambria" w:cs="Cambria"/>
                <w:color w:val="000000"/>
                <w:sz w:val="16"/>
                <w:szCs w:val="16"/>
              </w:rPr>
              <w:t>Naziv</w:t>
            </w:r>
            <w:r w:rsidR="00F505EF"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="00F505EF"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korisnika</w:t>
            </w:r>
            <w:r w:rsidR="00F505EF"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="00F505EF"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usluge</w:t>
            </w:r>
            <w:r w:rsidR="00F505EF"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6" w:type="dxa"/>
            <w:tcMar>
              <w:left w:w="112" w:type="dxa"/>
              <w:right w:w="1609" w:type="dxa"/>
            </w:tcMar>
          </w:tcPr>
          <w:p w14:paraId="0C612302" w14:textId="77777777" w:rsidR="00F505EF" w:rsidRPr="00F505EF" w:rsidRDefault="00F505EF" w:rsidP="00F505EF">
            <w:pPr>
              <w:spacing w:before="94" w:after="0" w:line="230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2407" w:type="dxa"/>
            <w:tcMar>
              <w:left w:w="1227" w:type="dxa"/>
              <w:right w:w="1160" w:type="dxa"/>
            </w:tcMar>
          </w:tcPr>
          <w:p w14:paraId="0588C657" w14:textId="4671C081" w:rsidR="00F505EF" w:rsidRPr="00F505EF" w:rsidRDefault="00F505EF" w:rsidP="00F505EF">
            <w:pPr>
              <w:spacing w:before="60" w:after="0" w:line="2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</w:tr>
      <w:tr w:rsidR="00F505EF" w:rsidRPr="00F505EF" w14:paraId="0AB71BBB" w14:textId="77777777" w:rsidTr="00172CAC">
        <w:trPr>
          <w:trHeight w:val="393"/>
        </w:trPr>
        <w:tc>
          <w:tcPr>
            <w:tcW w:w="542" w:type="dxa"/>
            <w:tcMar>
              <w:left w:w="199" w:type="dxa"/>
              <w:right w:w="142" w:type="dxa"/>
            </w:tcMar>
          </w:tcPr>
          <w:p w14:paraId="54C9569D" w14:textId="77777777" w:rsidR="00F505EF" w:rsidRPr="00F505EF" w:rsidRDefault="00F505EF" w:rsidP="00F505EF">
            <w:pPr>
              <w:spacing w:before="95" w:after="0" w:line="222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8"/>
                <w:szCs w:val="18"/>
              </w:rPr>
              <w:t>3.</w:t>
            </w:r>
            <w:r w:rsidRPr="00F505EF">
              <w:rPr>
                <w:rFonts w:ascii="Cambria" w:eastAsia="Arial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9" w:type="dxa"/>
            <w:tcMar>
              <w:left w:w="112" w:type="dxa"/>
              <w:right w:w="2929" w:type="dxa"/>
            </w:tcMar>
          </w:tcPr>
          <w:p w14:paraId="4B0CB8A6" w14:textId="6ADFDF0C" w:rsidR="00F505EF" w:rsidRPr="00F505EF" w:rsidRDefault="00841E8D" w:rsidP="00F505EF">
            <w:pPr>
              <w:spacing w:before="104"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 xml:space="preserve">Sjedište </w:t>
            </w:r>
            <w:r w:rsidR="00F505EF"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korisnika</w:t>
            </w:r>
            <w:r w:rsidR="00F505EF"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="00F505EF"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usluge</w:t>
            </w:r>
            <w:r w:rsidR="00F505EF"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6" w:type="dxa"/>
            <w:tcMar>
              <w:left w:w="112" w:type="dxa"/>
              <w:right w:w="390" w:type="dxa"/>
            </w:tcMar>
          </w:tcPr>
          <w:p w14:paraId="42149C8F" w14:textId="77777777" w:rsidR="00F505EF" w:rsidRPr="00F505EF" w:rsidRDefault="00F505EF" w:rsidP="00F505EF">
            <w:pPr>
              <w:spacing w:after="0" w:line="230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2407" w:type="dxa"/>
            <w:tcMar>
              <w:left w:w="1227" w:type="dxa"/>
              <w:right w:w="1160" w:type="dxa"/>
            </w:tcMar>
          </w:tcPr>
          <w:p w14:paraId="2BC6F523" w14:textId="14F2F380" w:rsidR="00F505EF" w:rsidRPr="00F505EF" w:rsidRDefault="00F505EF" w:rsidP="00F505EF">
            <w:pPr>
              <w:spacing w:before="51" w:after="0" w:line="2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</w:tr>
      <w:tr w:rsidR="00F505EF" w:rsidRPr="00F505EF" w14:paraId="5FBC79C0" w14:textId="77777777" w:rsidTr="00172CAC">
        <w:trPr>
          <w:trHeight w:val="424"/>
        </w:trPr>
        <w:tc>
          <w:tcPr>
            <w:tcW w:w="542" w:type="dxa"/>
            <w:tcMar>
              <w:left w:w="199" w:type="dxa"/>
              <w:right w:w="142" w:type="dxa"/>
            </w:tcMar>
          </w:tcPr>
          <w:p w14:paraId="2DAF8A82" w14:textId="77777777" w:rsidR="00F505EF" w:rsidRPr="00F505EF" w:rsidRDefault="00F505EF" w:rsidP="00F505EF">
            <w:pPr>
              <w:spacing w:before="109" w:after="0" w:line="222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8"/>
                <w:szCs w:val="18"/>
              </w:rPr>
              <w:t>4.</w:t>
            </w:r>
            <w:r w:rsidRPr="00F505EF">
              <w:rPr>
                <w:rFonts w:ascii="Cambria" w:eastAsia="Arial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9" w:type="dxa"/>
            <w:tcMar>
              <w:left w:w="112" w:type="dxa"/>
              <w:right w:w="3162" w:type="dxa"/>
            </w:tcMar>
          </w:tcPr>
          <w:p w14:paraId="42617232" w14:textId="77777777" w:rsidR="00F505EF" w:rsidRPr="00F505EF" w:rsidRDefault="00F505EF" w:rsidP="00F505EF">
            <w:pPr>
              <w:spacing w:before="118"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OIB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korisnika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usluge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6" w:type="dxa"/>
            <w:tcMar>
              <w:left w:w="158" w:type="dxa"/>
              <w:right w:w="1458" w:type="dxa"/>
            </w:tcMar>
          </w:tcPr>
          <w:p w14:paraId="2F66C141" w14:textId="77777777" w:rsidR="00F505EF" w:rsidRPr="00F505EF" w:rsidRDefault="00F505EF" w:rsidP="00F505EF">
            <w:pPr>
              <w:spacing w:before="111" w:after="0" w:line="206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2407" w:type="dxa"/>
            <w:tcMar>
              <w:left w:w="1227" w:type="dxa"/>
              <w:right w:w="1160" w:type="dxa"/>
            </w:tcMar>
          </w:tcPr>
          <w:p w14:paraId="1410B355" w14:textId="477438C9" w:rsidR="00F505EF" w:rsidRPr="00F505EF" w:rsidRDefault="00F505EF" w:rsidP="00F505EF">
            <w:pPr>
              <w:spacing w:before="65" w:after="0" w:line="2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</w:tr>
      <w:tr w:rsidR="00F505EF" w:rsidRPr="00F505EF" w14:paraId="2E1FA555" w14:textId="77777777" w:rsidTr="00172CAC">
        <w:trPr>
          <w:trHeight w:val="410"/>
        </w:trPr>
        <w:tc>
          <w:tcPr>
            <w:tcW w:w="542" w:type="dxa"/>
            <w:tcMar>
              <w:left w:w="199" w:type="dxa"/>
              <w:right w:w="142" w:type="dxa"/>
            </w:tcMar>
          </w:tcPr>
          <w:p w14:paraId="5C97AB97" w14:textId="77777777" w:rsidR="00F505EF" w:rsidRPr="00F505EF" w:rsidRDefault="00F505EF" w:rsidP="00F505EF">
            <w:pPr>
              <w:spacing w:before="102" w:after="0" w:line="222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8"/>
                <w:szCs w:val="18"/>
              </w:rPr>
              <w:t>5.</w:t>
            </w:r>
            <w:r w:rsidRPr="00F505EF">
              <w:rPr>
                <w:rFonts w:ascii="Cambria" w:eastAsia="Arial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9" w:type="dxa"/>
            <w:tcMar>
              <w:left w:w="112" w:type="dxa"/>
              <w:right w:w="921" w:type="dxa"/>
            </w:tcMar>
          </w:tcPr>
          <w:p w14:paraId="419EAED3" w14:textId="77777777" w:rsidR="00F505EF" w:rsidRPr="00F505EF" w:rsidRDefault="00F505EF" w:rsidP="00F505EF">
            <w:pPr>
              <w:spacing w:before="97" w:after="0" w:line="21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Mjesto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primopredaje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spremnika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/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obra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č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unsko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mjesto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6" w:type="dxa"/>
            <w:tcMar>
              <w:left w:w="112" w:type="dxa"/>
              <w:right w:w="391" w:type="dxa"/>
            </w:tcMar>
          </w:tcPr>
          <w:p w14:paraId="7FA5AEDD" w14:textId="77777777" w:rsidR="00F505EF" w:rsidRPr="00F505EF" w:rsidRDefault="00F505EF" w:rsidP="00F505EF">
            <w:pPr>
              <w:spacing w:before="1" w:after="0" w:line="230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2407" w:type="dxa"/>
            <w:tcMar>
              <w:left w:w="1227" w:type="dxa"/>
              <w:right w:w="1160" w:type="dxa"/>
            </w:tcMar>
          </w:tcPr>
          <w:p w14:paraId="123248CD" w14:textId="50B35534" w:rsidR="00F505EF" w:rsidRPr="00F505EF" w:rsidRDefault="00F505EF" w:rsidP="00F505EF">
            <w:pPr>
              <w:spacing w:before="58" w:after="0" w:line="2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</w:tr>
      <w:tr w:rsidR="00F505EF" w:rsidRPr="00F505EF" w14:paraId="20150344" w14:textId="77777777" w:rsidTr="00172CAC">
        <w:trPr>
          <w:trHeight w:val="451"/>
        </w:trPr>
        <w:tc>
          <w:tcPr>
            <w:tcW w:w="542" w:type="dxa"/>
            <w:tcMar>
              <w:left w:w="199" w:type="dxa"/>
              <w:right w:w="142" w:type="dxa"/>
            </w:tcMar>
          </w:tcPr>
          <w:p w14:paraId="0F1684F3" w14:textId="77777777" w:rsidR="00F505EF" w:rsidRPr="00F505EF" w:rsidRDefault="00F505EF" w:rsidP="00F505EF">
            <w:pPr>
              <w:spacing w:before="124" w:after="0" w:line="222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8"/>
                <w:szCs w:val="18"/>
              </w:rPr>
              <w:t>6.</w:t>
            </w:r>
            <w:r w:rsidRPr="00F505EF">
              <w:rPr>
                <w:rFonts w:ascii="Cambria" w:eastAsia="Arial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9" w:type="dxa"/>
            <w:tcMar>
              <w:left w:w="112" w:type="dxa"/>
              <w:right w:w="1150" w:type="dxa"/>
            </w:tcMar>
          </w:tcPr>
          <w:p w14:paraId="6DF7144C" w14:textId="77777777" w:rsidR="00F505EF" w:rsidRPr="00F505EF" w:rsidRDefault="00F505EF" w:rsidP="00F505EF">
            <w:pPr>
              <w:spacing w:before="119" w:after="0" w:line="21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Volumen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spremnika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za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mije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š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ani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komunalni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otpad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6" w:type="dxa"/>
            <w:tcMar>
              <w:left w:w="112" w:type="dxa"/>
              <w:right w:w="2079" w:type="dxa"/>
            </w:tcMar>
          </w:tcPr>
          <w:p w14:paraId="3AD2A664" w14:textId="77777777" w:rsidR="00F505EF" w:rsidRPr="00F505EF" w:rsidRDefault="00F505EF" w:rsidP="00F505EF">
            <w:pPr>
              <w:spacing w:before="132"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2407" w:type="dxa"/>
            <w:tcMar>
              <w:left w:w="1227" w:type="dxa"/>
              <w:right w:w="1160" w:type="dxa"/>
            </w:tcMar>
          </w:tcPr>
          <w:p w14:paraId="3E460AB1" w14:textId="0AD89219" w:rsidR="00F505EF" w:rsidRPr="00F505EF" w:rsidRDefault="00F505EF" w:rsidP="00F505EF">
            <w:pPr>
              <w:spacing w:before="79" w:after="0" w:line="2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</w:tr>
      <w:tr w:rsidR="00F505EF" w:rsidRPr="00F505EF" w14:paraId="54D74BEE" w14:textId="77777777" w:rsidTr="00172CAC">
        <w:trPr>
          <w:trHeight w:val="432"/>
        </w:trPr>
        <w:tc>
          <w:tcPr>
            <w:tcW w:w="542" w:type="dxa"/>
            <w:tcMar>
              <w:left w:w="199" w:type="dxa"/>
              <w:right w:w="142" w:type="dxa"/>
            </w:tcMar>
          </w:tcPr>
          <w:p w14:paraId="612B0ECF" w14:textId="77777777" w:rsidR="00F505EF" w:rsidRPr="00F505EF" w:rsidRDefault="00F505EF" w:rsidP="00F505EF">
            <w:pPr>
              <w:spacing w:before="114" w:after="0" w:line="222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8"/>
                <w:szCs w:val="18"/>
              </w:rPr>
              <w:t>7.</w:t>
            </w:r>
            <w:r w:rsidRPr="00F505EF">
              <w:rPr>
                <w:rFonts w:ascii="Cambria" w:eastAsia="Arial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9" w:type="dxa"/>
            <w:tcMar>
              <w:left w:w="112" w:type="dxa"/>
              <w:right w:w="2654" w:type="dxa"/>
            </w:tcMar>
          </w:tcPr>
          <w:p w14:paraId="4BE40380" w14:textId="77777777" w:rsidR="00F505EF" w:rsidRPr="00F505EF" w:rsidRDefault="00F505EF" w:rsidP="00F505EF">
            <w:pPr>
              <w:spacing w:before="109" w:after="0" w:line="21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Udio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kori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š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tenju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spremnika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6" w:type="dxa"/>
            <w:tcMar>
              <w:left w:w="112" w:type="dxa"/>
              <w:right w:w="2391" w:type="dxa"/>
            </w:tcMar>
          </w:tcPr>
          <w:p w14:paraId="05671959" w14:textId="77777777" w:rsidR="00F505EF" w:rsidRPr="00F505EF" w:rsidRDefault="00F505EF" w:rsidP="00F505EF">
            <w:pPr>
              <w:spacing w:before="123"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2407" w:type="dxa"/>
            <w:tcMar>
              <w:left w:w="1227" w:type="dxa"/>
              <w:right w:w="1160" w:type="dxa"/>
            </w:tcMar>
          </w:tcPr>
          <w:p w14:paraId="5F44289F" w14:textId="3577DBA9" w:rsidR="00F505EF" w:rsidRPr="00F505EF" w:rsidRDefault="00F505EF" w:rsidP="00F505EF">
            <w:pPr>
              <w:spacing w:before="70" w:after="0" w:line="2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</w:tr>
      <w:tr w:rsidR="00F505EF" w:rsidRPr="00F505EF" w14:paraId="43AB8EB2" w14:textId="77777777" w:rsidTr="00172CAC">
        <w:trPr>
          <w:trHeight w:val="501"/>
        </w:trPr>
        <w:tc>
          <w:tcPr>
            <w:tcW w:w="542" w:type="dxa"/>
            <w:tcMar>
              <w:left w:w="199" w:type="dxa"/>
              <w:right w:w="142" w:type="dxa"/>
            </w:tcMar>
          </w:tcPr>
          <w:p w14:paraId="6288C014" w14:textId="77777777" w:rsidR="00F505EF" w:rsidRPr="00F505EF" w:rsidRDefault="00F505EF" w:rsidP="00F505EF">
            <w:pPr>
              <w:spacing w:before="148" w:after="0" w:line="222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8"/>
                <w:szCs w:val="18"/>
              </w:rPr>
              <w:t>8.</w:t>
            </w:r>
            <w:r w:rsidRPr="00F505EF">
              <w:rPr>
                <w:rFonts w:ascii="Cambria" w:eastAsia="Arial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9" w:type="dxa"/>
            <w:tcMar>
              <w:left w:w="112" w:type="dxa"/>
              <w:right w:w="389" w:type="dxa"/>
            </w:tcMar>
          </w:tcPr>
          <w:p w14:paraId="333D9835" w14:textId="77777777" w:rsidR="00F505EF" w:rsidRPr="00F505EF" w:rsidRDefault="00F505EF" w:rsidP="00F505EF">
            <w:pPr>
              <w:spacing w:before="51" w:after="0" w:line="202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Mjesečni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broj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planiranih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primopredaja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komunalnog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otpada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Times New Roman" w:hAnsi="PF BeauSans Pro" w:cs="Times New Roman"/>
                <w:sz w:val="20"/>
                <w:szCs w:val="20"/>
              </w:rPr>
              <w:br/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obračunskom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razdoblju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6" w:type="dxa"/>
            <w:tcMar>
              <w:left w:w="112" w:type="dxa"/>
              <w:right w:w="1786" w:type="dxa"/>
            </w:tcMar>
          </w:tcPr>
          <w:p w14:paraId="5D04F408" w14:textId="77777777" w:rsidR="00F505EF" w:rsidRPr="00F505EF" w:rsidRDefault="00F505EF" w:rsidP="00F505EF">
            <w:pPr>
              <w:spacing w:before="156"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2407" w:type="dxa"/>
            <w:tcMar>
              <w:left w:w="1227" w:type="dxa"/>
              <w:right w:w="1160" w:type="dxa"/>
            </w:tcMar>
          </w:tcPr>
          <w:p w14:paraId="2212BB63" w14:textId="5232A1B5" w:rsidR="00F505EF" w:rsidRPr="00F505EF" w:rsidRDefault="00F505EF" w:rsidP="00F505EF">
            <w:pPr>
              <w:spacing w:before="103" w:after="0" w:line="2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Cambria" w:eastAsia="Bradley Hand ITC" w:hAnsi="Cambria" w:cs="Cambria"/>
                <w:color w:val="FF0000"/>
                <w:sz w:val="24"/>
                <w:szCs w:val="24"/>
              </w:rPr>
              <w:t> </w:t>
            </w:r>
          </w:p>
        </w:tc>
      </w:tr>
      <w:tr w:rsidR="00F505EF" w:rsidRPr="00F505EF" w14:paraId="7BFF10D4" w14:textId="77777777" w:rsidTr="00172CAC">
        <w:trPr>
          <w:trHeight w:val="467"/>
        </w:trPr>
        <w:tc>
          <w:tcPr>
            <w:tcW w:w="542" w:type="dxa"/>
            <w:tcMar>
              <w:left w:w="199" w:type="dxa"/>
              <w:right w:w="142" w:type="dxa"/>
            </w:tcMar>
          </w:tcPr>
          <w:p w14:paraId="278E1251" w14:textId="77777777" w:rsidR="00F505EF" w:rsidRPr="00F505EF" w:rsidRDefault="00F505EF" w:rsidP="00F505EF">
            <w:pPr>
              <w:spacing w:before="131" w:after="0" w:line="222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8"/>
                <w:szCs w:val="18"/>
              </w:rPr>
              <w:t>9.</w:t>
            </w:r>
            <w:r w:rsidRPr="00F505EF">
              <w:rPr>
                <w:rFonts w:ascii="Cambria" w:eastAsia="Arial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9" w:type="dxa"/>
            <w:tcMar>
              <w:left w:w="112" w:type="dxa"/>
              <w:right w:w="3074" w:type="dxa"/>
            </w:tcMar>
          </w:tcPr>
          <w:p w14:paraId="10616420" w14:textId="77777777" w:rsidR="00F505EF" w:rsidRPr="00F505EF" w:rsidRDefault="00F505EF" w:rsidP="00F505EF">
            <w:pPr>
              <w:spacing w:before="126" w:after="0" w:line="21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Obračunsko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razdoblje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6" w:type="dxa"/>
            <w:tcMar>
              <w:left w:w="112" w:type="dxa"/>
              <w:right w:w="1838" w:type="dxa"/>
            </w:tcMar>
          </w:tcPr>
          <w:p w14:paraId="034AEA08" w14:textId="77777777" w:rsidR="00F505EF" w:rsidRPr="00F505EF" w:rsidRDefault="00F505EF" w:rsidP="00F505EF">
            <w:pPr>
              <w:spacing w:before="140"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2407" w:type="dxa"/>
            <w:tcMar>
              <w:left w:w="1227" w:type="dxa"/>
              <w:right w:w="1160" w:type="dxa"/>
            </w:tcMar>
          </w:tcPr>
          <w:p w14:paraId="6C00F68B" w14:textId="7B72893F" w:rsidR="00F505EF" w:rsidRPr="00F505EF" w:rsidRDefault="00F505EF" w:rsidP="00F505EF">
            <w:pPr>
              <w:spacing w:before="87" w:after="0" w:line="2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Cambria" w:eastAsia="Bradley Hand ITC" w:hAnsi="Cambria" w:cs="Cambria"/>
                <w:color w:val="FF0000"/>
                <w:sz w:val="24"/>
                <w:szCs w:val="24"/>
              </w:rPr>
              <w:t> </w:t>
            </w:r>
          </w:p>
        </w:tc>
      </w:tr>
      <w:tr w:rsidR="00F505EF" w:rsidRPr="00F505EF" w14:paraId="630035FD" w14:textId="77777777" w:rsidTr="00172CAC">
        <w:trPr>
          <w:trHeight w:val="607"/>
        </w:trPr>
        <w:tc>
          <w:tcPr>
            <w:tcW w:w="542" w:type="dxa"/>
            <w:tcMar>
              <w:left w:w="151" w:type="dxa"/>
              <w:right w:w="89" w:type="dxa"/>
            </w:tcMar>
          </w:tcPr>
          <w:p w14:paraId="0335A029" w14:textId="77777777" w:rsidR="00F505EF" w:rsidRPr="00F505EF" w:rsidRDefault="00F505EF" w:rsidP="00F505EF">
            <w:pPr>
              <w:spacing w:before="203" w:after="0" w:line="222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8"/>
                <w:szCs w:val="18"/>
              </w:rPr>
              <w:t>10.</w:t>
            </w:r>
            <w:r w:rsidRPr="00F505EF">
              <w:rPr>
                <w:rFonts w:ascii="Cambria" w:eastAsia="Arial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9" w:type="dxa"/>
            <w:tcMar>
              <w:left w:w="112" w:type="dxa"/>
              <w:right w:w="316" w:type="dxa"/>
            </w:tcMar>
          </w:tcPr>
          <w:p w14:paraId="3B4E0436" w14:textId="77777777" w:rsidR="00F505EF" w:rsidRPr="00F505EF" w:rsidRDefault="00F505EF" w:rsidP="00F505EF">
            <w:pPr>
              <w:spacing w:before="13" w:after="0" w:line="183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Očitovanje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kori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š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tenju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nekretnine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–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DA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/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NE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(ako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je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odgovor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Times New Roman" w:hAnsi="PF BeauSans Pro" w:cs="Times New Roman"/>
                <w:sz w:val="20"/>
                <w:szCs w:val="20"/>
              </w:rPr>
              <w:br/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NE,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korisnik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usluge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je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du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ž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an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potpisati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Izjavu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trajnom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  <w:p w14:paraId="3B0451C1" w14:textId="77777777" w:rsidR="00F505EF" w:rsidRPr="00F505EF" w:rsidRDefault="00F505EF" w:rsidP="00F505EF">
            <w:pPr>
              <w:spacing w:after="0" w:line="21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nekorištenju)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6" w:type="dxa"/>
            <w:tcMar>
              <w:left w:w="112" w:type="dxa"/>
              <w:right w:w="691" w:type="dxa"/>
            </w:tcMar>
          </w:tcPr>
          <w:p w14:paraId="2FC12431" w14:textId="77777777" w:rsidR="00F505EF" w:rsidRPr="00F505EF" w:rsidRDefault="00F505EF" w:rsidP="00F505EF">
            <w:pPr>
              <w:spacing w:before="212"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2407" w:type="dxa"/>
            <w:tcMar>
              <w:left w:w="1227" w:type="dxa"/>
              <w:right w:w="1160" w:type="dxa"/>
            </w:tcMar>
          </w:tcPr>
          <w:p w14:paraId="1F9645CB" w14:textId="740836B0" w:rsidR="00F505EF" w:rsidRPr="00F505EF" w:rsidRDefault="00F505EF" w:rsidP="00F505EF">
            <w:pPr>
              <w:spacing w:before="159" w:after="0" w:line="2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</w:tr>
      <w:tr w:rsidR="00F505EF" w:rsidRPr="00F505EF" w14:paraId="2E757571" w14:textId="77777777" w:rsidTr="00172CAC">
        <w:trPr>
          <w:trHeight w:val="417"/>
        </w:trPr>
        <w:tc>
          <w:tcPr>
            <w:tcW w:w="542" w:type="dxa"/>
            <w:tcMar>
              <w:left w:w="151" w:type="dxa"/>
              <w:right w:w="89" w:type="dxa"/>
            </w:tcMar>
          </w:tcPr>
          <w:p w14:paraId="1A24226C" w14:textId="77777777" w:rsidR="00F505EF" w:rsidRPr="00F505EF" w:rsidRDefault="00F505EF" w:rsidP="00F505EF">
            <w:pPr>
              <w:spacing w:before="107" w:after="0" w:line="222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8"/>
                <w:szCs w:val="18"/>
              </w:rPr>
              <w:t>11.</w:t>
            </w:r>
            <w:r w:rsidRPr="00F505EF">
              <w:rPr>
                <w:rFonts w:ascii="Cambria" w:eastAsia="Arial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9" w:type="dxa"/>
            <w:tcMar>
              <w:left w:w="112" w:type="dxa"/>
              <w:right w:w="2424" w:type="dxa"/>
            </w:tcMar>
          </w:tcPr>
          <w:p w14:paraId="77495835" w14:textId="77777777" w:rsidR="00F505EF" w:rsidRPr="00F505EF" w:rsidRDefault="00F505EF" w:rsidP="00F505EF">
            <w:pPr>
              <w:spacing w:before="116"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Vlastito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kompostiranje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(DA/NE)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6" w:type="dxa"/>
            <w:tcMar>
              <w:left w:w="112" w:type="dxa"/>
              <w:right w:w="2259" w:type="dxa"/>
            </w:tcMar>
          </w:tcPr>
          <w:p w14:paraId="53C9D453" w14:textId="77777777" w:rsidR="00F505EF" w:rsidRPr="00F505EF" w:rsidRDefault="00F505EF" w:rsidP="00F505EF">
            <w:pPr>
              <w:spacing w:before="116"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2407" w:type="dxa"/>
            <w:tcMar>
              <w:left w:w="1227" w:type="dxa"/>
              <w:right w:w="1160" w:type="dxa"/>
            </w:tcMar>
          </w:tcPr>
          <w:p w14:paraId="00E363BA" w14:textId="7A26E110" w:rsidR="00F505EF" w:rsidRPr="00F505EF" w:rsidRDefault="00F505EF" w:rsidP="00F505EF">
            <w:pPr>
              <w:spacing w:before="63" w:after="0" w:line="2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</w:tr>
      <w:tr w:rsidR="00F505EF" w:rsidRPr="00F505EF" w14:paraId="40C76A2C" w14:textId="77777777" w:rsidTr="00172CAC">
        <w:trPr>
          <w:trHeight w:val="410"/>
        </w:trPr>
        <w:tc>
          <w:tcPr>
            <w:tcW w:w="542" w:type="dxa"/>
            <w:tcMar>
              <w:left w:w="151" w:type="dxa"/>
              <w:right w:w="89" w:type="dxa"/>
            </w:tcMar>
          </w:tcPr>
          <w:p w14:paraId="6B274398" w14:textId="77777777" w:rsidR="00F505EF" w:rsidRPr="00F505EF" w:rsidRDefault="00F505EF" w:rsidP="00F505EF">
            <w:pPr>
              <w:spacing w:before="102" w:after="0" w:line="222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8"/>
                <w:szCs w:val="18"/>
              </w:rPr>
              <w:t>12.</w:t>
            </w:r>
            <w:r w:rsidRPr="00F505EF">
              <w:rPr>
                <w:rFonts w:ascii="Cambria" w:eastAsia="Arial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9" w:type="dxa"/>
            <w:tcMar>
              <w:left w:w="112" w:type="dxa"/>
              <w:right w:w="325" w:type="dxa"/>
            </w:tcMar>
          </w:tcPr>
          <w:p w14:paraId="5C5917DD" w14:textId="77777777" w:rsidR="00F505EF" w:rsidRPr="00F505EF" w:rsidRDefault="00F505EF" w:rsidP="00F505EF">
            <w:pPr>
              <w:spacing w:before="6" w:after="0" w:line="197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Obračun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cijene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javne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usluge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za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koli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č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inu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predanog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mije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š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anog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Times New Roman" w:hAnsi="PF BeauSans Pro" w:cs="Times New Roman"/>
                <w:sz w:val="20"/>
                <w:szCs w:val="20"/>
              </w:rPr>
              <w:br/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komunalnog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otpada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(bez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PDV-a)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12" w:type="dxa"/>
            <w:gridSpan w:val="2"/>
            <w:tcMar>
              <w:left w:w="1452" w:type="dxa"/>
              <w:right w:w="1398" w:type="dxa"/>
            </w:tcMar>
          </w:tcPr>
          <w:p w14:paraId="60F56242" w14:textId="4897084D" w:rsidR="00F505EF" w:rsidRPr="00F505EF" w:rsidRDefault="00F505EF" w:rsidP="00172CAC">
            <w:pPr>
              <w:spacing w:before="111" w:after="0" w:line="199" w:lineRule="exact"/>
              <w:ind w:right="-567"/>
              <w:jc w:val="center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C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=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="0084766E">
              <w:rPr>
                <w:rFonts w:ascii="Cambria" w:eastAsia="Arial" w:hAnsi="Cambria" w:cs="Cambria"/>
                <w:color w:val="000000"/>
                <w:sz w:val="16"/>
                <w:szCs w:val="16"/>
              </w:rPr>
              <w:t>(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JC</w:t>
            </w:r>
            <w:r w:rsidR="00172CAC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V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x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BP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x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U)</w:t>
            </w:r>
          </w:p>
        </w:tc>
      </w:tr>
      <w:tr w:rsidR="00F505EF" w:rsidRPr="00F505EF" w14:paraId="4551D113" w14:textId="77777777" w:rsidTr="00172CAC">
        <w:trPr>
          <w:trHeight w:val="441"/>
        </w:trPr>
        <w:tc>
          <w:tcPr>
            <w:tcW w:w="542" w:type="dxa"/>
            <w:tcMar>
              <w:left w:w="151" w:type="dxa"/>
              <w:right w:w="88" w:type="dxa"/>
            </w:tcMar>
          </w:tcPr>
          <w:p w14:paraId="3D40FEEA" w14:textId="77777777" w:rsidR="00F505EF" w:rsidRPr="00F505EF" w:rsidRDefault="00F505EF" w:rsidP="00F505EF">
            <w:pPr>
              <w:spacing w:before="119" w:after="0" w:line="222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8"/>
                <w:szCs w:val="18"/>
              </w:rPr>
              <w:t>13.</w:t>
            </w:r>
            <w:r w:rsidRPr="00F505EF">
              <w:rPr>
                <w:rFonts w:ascii="Cambria" w:eastAsia="Arial" w:hAnsi="Cambria" w:cs="Cambri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9" w:type="dxa"/>
            <w:tcMar>
              <w:left w:w="112" w:type="dxa"/>
              <w:right w:w="2396" w:type="dxa"/>
            </w:tcMar>
          </w:tcPr>
          <w:p w14:paraId="01802430" w14:textId="77777777" w:rsidR="00F505EF" w:rsidRPr="00F505EF" w:rsidRDefault="00F505EF" w:rsidP="00F505EF">
            <w:pPr>
              <w:spacing w:before="125"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Izvadak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iz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Cjenika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javne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usluge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46" w:type="dxa"/>
          </w:tcPr>
          <w:p w14:paraId="2BF8FC5D" w14:textId="77777777" w:rsidR="00F505EF" w:rsidRPr="00F505EF" w:rsidRDefault="00F505EF" w:rsidP="00F505EF">
            <w:pPr>
              <w:spacing w:after="0" w:line="240" w:lineRule="auto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2366" w:type="dxa"/>
          </w:tcPr>
          <w:p w14:paraId="09F634BC" w14:textId="77777777" w:rsidR="00F505EF" w:rsidRPr="00F505EF" w:rsidRDefault="00F505EF" w:rsidP="00F505EF">
            <w:pPr>
              <w:spacing w:after="0" w:line="240" w:lineRule="auto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</w:tr>
      <w:tr w:rsidR="00F505EF" w:rsidRPr="00F505EF" w14:paraId="6B01AC23" w14:textId="77777777" w:rsidTr="00172CAC">
        <w:trPr>
          <w:trHeight w:val="465"/>
        </w:trPr>
        <w:tc>
          <w:tcPr>
            <w:tcW w:w="542" w:type="dxa"/>
          </w:tcPr>
          <w:p w14:paraId="6ECE8DA5" w14:textId="77777777" w:rsidR="00F505EF" w:rsidRPr="00F505EF" w:rsidRDefault="00F505EF" w:rsidP="00F505EF">
            <w:pPr>
              <w:spacing w:after="0" w:line="240" w:lineRule="auto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4789" w:type="dxa"/>
            <w:tcMar>
              <w:left w:w="132" w:type="dxa"/>
              <w:right w:w="320" w:type="dxa"/>
            </w:tcMar>
          </w:tcPr>
          <w:p w14:paraId="051CDCE5" w14:textId="77777777" w:rsidR="00F505EF" w:rsidRPr="00F505EF" w:rsidRDefault="00F505EF" w:rsidP="00F505EF">
            <w:pPr>
              <w:tabs>
                <w:tab w:val="left" w:pos="218"/>
              </w:tabs>
              <w:spacing w:before="46" w:after="0" w:line="191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a)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Cijena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obvezne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minimalne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javne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usluge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korisniku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(bez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Times New Roman" w:hAnsi="PF BeauSans Pro" w:cs="Times New Roman"/>
                <w:sz w:val="20"/>
                <w:szCs w:val="20"/>
              </w:rPr>
              <w:br/>
            </w:r>
            <w:r w:rsidRPr="00F505EF">
              <w:rPr>
                <w:rFonts w:ascii="PF BeauSans Pro" w:eastAsia="Times New Roman" w:hAnsi="PF BeauSans Pro" w:cs="Times New Roman"/>
                <w:sz w:val="20"/>
                <w:szCs w:val="20"/>
              </w:rPr>
              <w:tab/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PDV-a)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12" w:type="dxa"/>
            <w:gridSpan w:val="2"/>
            <w:tcMar>
              <w:left w:w="2373" w:type="dxa"/>
              <w:right w:w="2317" w:type="dxa"/>
            </w:tcMar>
          </w:tcPr>
          <w:p w14:paraId="3F52EAAC" w14:textId="6783DBE0" w:rsidR="00F505EF" w:rsidRPr="00F505EF" w:rsidRDefault="0084766E" w:rsidP="00F505EF">
            <w:pPr>
              <w:spacing w:before="140"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>
              <w:rPr>
                <w:rFonts w:ascii="Cambria" w:eastAsia="Arial" w:hAnsi="Cambria" w:cs="Cambria"/>
                <w:color w:val="000000"/>
                <w:sz w:val="16"/>
                <w:szCs w:val="16"/>
              </w:rPr>
              <w:t>77,41</w:t>
            </w:r>
            <w:r w:rsidR="00F505EF"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="00F505EF"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kn</w:t>
            </w:r>
            <w:r w:rsidR="00F505EF"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</w:tr>
      <w:tr w:rsidR="00F505EF" w:rsidRPr="00F505EF" w14:paraId="6E3D7DF4" w14:textId="77777777" w:rsidTr="00172CAC">
        <w:trPr>
          <w:trHeight w:val="561"/>
        </w:trPr>
        <w:tc>
          <w:tcPr>
            <w:tcW w:w="542" w:type="dxa"/>
          </w:tcPr>
          <w:p w14:paraId="3A35AAE2" w14:textId="77777777" w:rsidR="00F505EF" w:rsidRPr="00F505EF" w:rsidRDefault="00F505EF" w:rsidP="00F505EF">
            <w:pPr>
              <w:spacing w:after="0" w:line="240" w:lineRule="auto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4789" w:type="dxa"/>
            <w:tcMar>
              <w:left w:w="132" w:type="dxa"/>
              <w:right w:w="186" w:type="dxa"/>
            </w:tcMar>
          </w:tcPr>
          <w:p w14:paraId="37E976CB" w14:textId="77777777" w:rsidR="00F505EF" w:rsidRPr="00F505EF" w:rsidRDefault="00F505EF" w:rsidP="00F505EF">
            <w:pPr>
              <w:tabs>
                <w:tab w:val="left" w:pos="218"/>
              </w:tabs>
              <w:spacing w:after="0" w:line="190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b)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Cijena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javne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usluge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za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koli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č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inu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predanog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mije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š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anog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Times New Roman" w:hAnsi="PF BeauSans Pro" w:cs="Times New Roman"/>
                <w:sz w:val="20"/>
                <w:szCs w:val="20"/>
              </w:rPr>
              <w:br/>
            </w:r>
            <w:r w:rsidRPr="00F505EF">
              <w:rPr>
                <w:rFonts w:ascii="PF BeauSans Pro" w:eastAsia="Times New Roman" w:hAnsi="PF BeauSans Pro" w:cs="Times New Roman"/>
                <w:sz w:val="20"/>
                <w:szCs w:val="20"/>
              </w:rPr>
              <w:tab/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komunalnog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otpada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pra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ž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njenju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spremnika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za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otpad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(bez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  <w:p w14:paraId="127F29A8" w14:textId="77777777" w:rsidR="00F505EF" w:rsidRPr="00F505EF" w:rsidRDefault="00F505EF" w:rsidP="00F505EF">
            <w:pPr>
              <w:tabs>
                <w:tab w:val="left" w:pos="218"/>
              </w:tabs>
              <w:spacing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Times New Roman" w:hAnsi="PF BeauSans Pro" w:cs="Times New Roman"/>
                <w:sz w:val="20"/>
                <w:szCs w:val="20"/>
              </w:rPr>
              <w:tab/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PDV-a)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12" w:type="dxa"/>
            <w:gridSpan w:val="2"/>
            <w:tcMar>
              <w:left w:w="2417" w:type="dxa"/>
              <w:right w:w="2362" w:type="dxa"/>
            </w:tcMar>
          </w:tcPr>
          <w:p w14:paraId="336DD8B1" w14:textId="2251B60E" w:rsidR="00F505EF" w:rsidRPr="00F505EF" w:rsidRDefault="00F505EF" w:rsidP="00F505EF">
            <w:pPr>
              <w:spacing w:before="279" w:after="0" w:line="199" w:lineRule="exact"/>
              <w:ind w:right="-567"/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4,46 kn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="00172CAC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 xml:space="preserve">– volumen 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120 litara</w:t>
            </w:r>
          </w:p>
          <w:p w14:paraId="08D86081" w14:textId="77777777" w:rsidR="00F505EF" w:rsidRDefault="00F505EF" w:rsidP="00F505EF">
            <w:pPr>
              <w:spacing w:before="279" w:after="0" w:line="199" w:lineRule="exact"/>
              <w:ind w:right="-567"/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 xml:space="preserve">8,92 kn- </w:t>
            </w:r>
            <w:r w:rsidR="00172CAC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 xml:space="preserve">volumen 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240 litara</w:t>
            </w:r>
          </w:p>
          <w:p w14:paraId="181EBCCB" w14:textId="32A7D39B" w:rsidR="0084766E" w:rsidRPr="00F505EF" w:rsidRDefault="0084766E" w:rsidP="00F505EF">
            <w:pPr>
              <w:spacing w:before="279" w:after="0" w:line="199" w:lineRule="exact"/>
              <w:ind w:right="-567"/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</w:pPr>
            <w:r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40,88 kn-volumen 1100 litara</w:t>
            </w:r>
          </w:p>
        </w:tc>
      </w:tr>
      <w:tr w:rsidR="00F505EF" w:rsidRPr="00F505EF" w14:paraId="29D1776E" w14:textId="77777777" w:rsidTr="00172CAC">
        <w:trPr>
          <w:trHeight w:val="561"/>
        </w:trPr>
        <w:tc>
          <w:tcPr>
            <w:tcW w:w="542" w:type="dxa"/>
          </w:tcPr>
          <w:p w14:paraId="4815DB0C" w14:textId="77777777" w:rsidR="00F505EF" w:rsidRPr="00F505EF" w:rsidRDefault="00F505EF" w:rsidP="00F505EF">
            <w:pPr>
              <w:spacing w:after="0" w:line="240" w:lineRule="auto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  <w:tc>
          <w:tcPr>
            <w:tcW w:w="4789" w:type="dxa"/>
            <w:tcMar>
              <w:left w:w="132" w:type="dxa"/>
              <w:right w:w="3229" w:type="dxa"/>
            </w:tcMar>
          </w:tcPr>
          <w:p w14:paraId="09813A4C" w14:textId="77777777" w:rsidR="00F505EF" w:rsidRPr="00F505EF" w:rsidRDefault="00F505EF" w:rsidP="00F505EF">
            <w:pPr>
              <w:spacing w:before="188"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c)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Ugovorna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kazna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12" w:type="dxa"/>
            <w:gridSpan w:val="2"/>
            <w:tcMar>
              <w:left w:w="112" w:type="dxa"/>
              <w:right w:w="198" w:type="dxa"/>
            </w:tcMar>
          </w:tcPr>
          <w:p w14:paraId="3DA62E68" w14:textId="77777777" w:rsidR="00F505EF" w:rsidRPr="00F505EF" w:rsidRDefault="00F505EF" w:rsidP="00F505EF">
            <w:pPr>
              <w:spacing w:after="0" w:line="190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Prema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Odredbama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ugovornoj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kazni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sukladno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č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l.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27.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Odluke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na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č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inu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Times New Roman" w:hAnsi="PF BeauSans Pro" w:cs="Times New Roman"/>
                <w:sz w:val="20"/>
                <w:szCs w:val="20"/>
              </w:rPr>
              <w:br/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pružanja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javne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usluge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prikupljanja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mije</w:t>
            </w:r>
            <w:r w:rsidRPr="00F505EF">
              <w:rPr>
                <w:rFonts w:ascii="PF BeauSans Pro" w:eastAsia="Arial" w:hAnsi="PF BeauSans Pro" w:cs="PF BeauSans Pro"/>
                <w:color w:val="000000"/>
                <w:sz w:val="16"/>
                <w:szCs w:val="16"/>
              </w:rPr>
              <w:t>š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anog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komunalnog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otpada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i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</w:p>
          <w:p w14:paraId="2B4F197C" w14:textId="77777777" w:rsidR="00F505EF" w:rsidRPr="00F505EF" w:rsidRDefault="00F505EF" w:rsidP="00F505EF">
            <w:pPr>
              <w:spacing w:after="0" w:line="199" w:lineRule="exact"/>
              <w:ind w:right="-567"/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</w:pP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biorazgradivog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komunalnog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otpada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za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postupanje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protivno</w:t>
            </w:r>
            <w:r w:rsidRPr="00F505EF">
              <w:rPr>
                <w:rFonts w:ascii="Cambria" w:eastAsia="Arial" w:hAnsi="Cambria" w:cs="Cambria"/>
                <w:color w:val="000000"/>
                <w:sz w:val="16"/>
                <w:szCs w:val="16"/>
              </w:rPr>
              <w:t> </w:t>
            </w:r>
            <w:r w:rsidRPr="00F505EF">
              <w:rPr>
                <w:rFonts w:ascii="PF BeauSans Pro" w:eastAsia="Arial" w:hAnsi="PF BeauSans Pro" w:cs="Arial"/>
                <w:color w:val="000000"/>
                <w:sz w:val="16"/>
                <w:szCs w:val="16"/>
              </w:rPr>
              <w:t>Ugovoru.</w:t>
            </w:r>
          </w:p>
          <w:p w14:paraId="14916B63" w14:textId="77777777" w:rsidR="00F505EF" w:rsidRPr="00F505EF" w:rsidRDefault="00F505EF" w:rsidP="00F505EF">
            <w:pPr>
              <w:spacing w:after="0" w:line="199" w:lineRule="exact"/>
              <w:ind w:right="-567"/>
              <w:rPr>
                <w:rFonts w:ascii="PF BeauSans Pro" w:eastAsia="Times New Roman" w:hAnsi="PF BeauSans Pro" w:cs="Times New Roman"/>
                <w:sz w:val="20"/>
                <w:szCs w:val="20"/>
              </w:rPr>
            </w:pPr>
          </w:p>
        </w:tc>
      </w:tr>
    </w:tbl>
    <w:p w14:paraId="16320611" w14:textId="53FD30C2" w:rsidR="00F505EF" w:rsidRDefault="00F505EF" w:rsidP="00F505EF"/>
    <w:p w14:paraId="411E8A99" w14:textId="6398E965" w:rsidR="00172CAC" w:rsidRPr="00F06ADE" w:rsidRDefault="00172CAC" w:rsidP="00AD57C3">
      <w:pPr>
        <w:spacing w:before="21"/>
        <w:ind w:left="-907"/>
        <w:jc w:val="both"/>
        <w:rPr>
          <w:rFonts w:ascii="PF BeauSans Pro" w:hAnsi="PF BeauSans Pro" w:cs="Times New Roman"/>
          <w:color w:val="010302"/>
          <w:sz w:val="18"/>
          <w:szCs w:val="18"/>
        </w:rPr>
      </w:pPr>
      <w:r>
        <w:rPr>
          <w:rFonts w:ascii="PF BeauSans Pro" w:hAnsi="PF BeauSans Pro" w:cs="Arial"/>
          <w:color w:val="000000"/>
          <w:sz w:val="18"/>
          <w:szCs w:val="18"/>
        </w:rPr>
        <w:lastRenderedPageBreak/>
        <w:tab/>
      </w:r>
      <w:r w:rsidRPr="00F06ADE">
        <w:rPr>
          <w:rFonts w:ascii="PF BeauSans Pro" w:hAnsi="PF BeauSans Pro" w:cs="Arial"/>
          <w:color w:val="000000"/>
          <w:sz w:val="18"/>
          <w:szCs w:val="18"/>
        </w:rPr>
        <w:t>Ukoliko kor</w:t>
      </w:r>
      <w:r w:rsidRPr="00F06ADE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F06ADE">
        <w:rPr>
          <w:rFonts w:ascii="PF BeauSans Pro" w:hAnsi="PF BeauSans Pro" w:cs="Arial"/>
          <w:color w:val="000000"/>
          <w:sz w:val="18"/>
          <w:szCs w:val="18"/>
        </w:rPr>
        <w:t xml:space="preserve">snik </w:t>
      </w:r>
      <w:r w:rsidRPr="00F06ADE">
        <w:rPr>
          <w:rFonts w:ascii="PF BeauSans Pro" w:hAnsi="PF BeauSans Pro" w:cs="Arial"/>
          <w:color w:val="000000"/>
          <w:spacing w:val="-3"/>
          <w:sz w:val="18"/>
          <w:szCs w:val="18"/>
        </w:rPr>
        <w:t>u</w:t>
      </w:r>
      <w:r w:rsidRPr="00F06ADE">
        <w:rPr>
          <w:rFonts w:ascii="PF BeauSans Pro" w:hAnsi="PF BeauSans Pro" w:cs="Arial"/>
          <w:color w:val="000000"/>
          <w:sz w:val="18"/>
          <w:szCs w:val="18"/>
        </w:rPr>
        <w:t>sluge ne dostav</w:t>
      </w:r>
      <w:r w:rsidRPr="00F06ADE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F06ADE">
        <w:rPr>
          <w:rFonts w:ascii="PF BeauSans Pro" w:hAnsi="PF BeauSans Pro" w:cs="Arial"/>
          <w:color w:val="000000"/>
          <w:sz w:val="18"/>
          <w:szCs w:val="18"/>
        </w:rPr>
        <w:t xml:space="preserve"> davatelju javne usluge Izjavu u roku 15 dana od dana zaprimanja </w:t>
      </w:r>
      <w:r w:rsidRPr="00F06ADE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F06ADE">
        <w:rPr>
          <w:rFonts w:ascii="PF BeauSans Pro" w:hAnsi="PF BeauSans Pro" w:cs="Arial"/>
          <w:color w:val="000000"/>
          <w:sz w:val="18"/>
          <w:szCs w:val="18"/>
        </w:rPr>
        <w:t>ste, pr</w:t>
      </w:r>
      <w:r w:rsidRPr="00F06ADE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F06ADE">
        <w:rPr>
          <w:rFonts w:ascii="PF BeauSans Pro" w:hAnsi="PF BeauSans Pro" w:cs="Arial"/>
          <w:color w:val="000000"/>
          <w:sz w:val="18"/>
          <w:szCs w:val="18"/>
        </w:rPr>
        <w:t>mjen</w:t>
      </w:r>
      <w:r w:rsidRPr="00F06ADE">
        <w:rPr>
          <w:rFonts w:ascii="PF BeauSans Pro" w:hAnsi="PF BeauSans Pro" w:cs="Arial"/>
          <w:color w:val="000000"/>
          <w:spacing w:val="-2"/>
          <w:sz w:val="18"/>
          <w:szCs w:val="18"/>
        </w:rPr>
        <w:t>j</w:t>
      </w:r>
      <w:r w:rsidRPr="00F06ADE">
        <w:rPr>
          <w:rFonts w:ascii="PF BeauSans Pro" w:hAnsi="PF BeauSans Pro" w:cs="Arial"/>
          <w:color w:val="000000"/>
          <w:sz w:val="18"/>
          <w:szCs w:val="18"/>
        </w:rPr>
        <w:t>ivat</w:t>
      </w:r>
      <w:r>
        <w:rPr>
          <w:rFonts w:ascii="PF BeauSans Pro" w:hAnsi="PF BeauSans Pro" w:cs="Arial"/>
          <w:color w:val="000000"/>
          <w:sz w:val="18"/>
          <w:szCs w:val="18"/>
        </w:rPr>
        <w:t>i</w:t>
      </w:r>
      <w:r w:rsidRPr="00F06ADE">
        <w:rPr>
          <w:rFonts w:ascii="PF BeauSans Pro" w:hAnsi="PF BeauSans Pro" w:cs="Arial"/>
          <w:color w:val="000000"/>
          <w:sz w:val="18"/>
          <w:szCs w:val="18"/>
        </w:rPr>
        <w:t xml:space="preserve"> će se podaci iz </w:t>
      </w:r>
      <w:r>
        <w:rPr>
          <w:rFonts w:ascii="PF BeauSans Pro" w:hAnsi="PF BeauSans Pro" w:cs="Arial"/>
          <w:color w:val="000000"/>
          <w:sz w:val="18"/>
          <w:szCs w:val="18"/>
        </w:rPr>
        <w:tab/>
      </w:r>
      <w:r w:rsidRPr="00F06ADE">
        <w:rPr>
          <w:rFonts w:ascii="PF BeauSans Pro" w:hAnsi="PF BeauSans Pro" w:cs="Arial"/>
          <w:color w:val="000000"/>
          <w:sz w:val="18"/>
          <w:szCs w:val="18"/>
        </w:rPr>
        <w:t>Iz</w:t>
      </w:r>
      <w:r w:rsidRPr="00F06ADE">
        <w:rPr>
          <w:rFonts w:ascii="PF BeauSans Pro" w:hAnsi="PF BeauSans Pro" w:cs="Arial"/>
          <w:color w:val="000000"/>
          <w:spacing w:val="-2"/>
          <w:sz w:val="18"/>
          <w:szCs w:val="18"/>
        </w:rPr>
        <w:t>j</w:t>
      </w:r>
      <w:r w:rsidRPr="00F06ADE">
        <w:rPr>
          <w:rFonts w:ascii="PF BeauSans Pro" w:hAnsi="PF BeauSans Pro" w:cs="Arial"/>
          <w:color w:val="000000"/>
          <w:sz w:val="18"/>
          <w:szCs w:val="18"/>
        </w:rPr>
        <w:t xml:space="preserve">ave koju je  naveo davatelj javne usluge.  </w:t>
      </w:r>
    </w:p>
    <w:p w14:paraId="5F03F334" w14:textId="6B443763" w:rsidR="00F505EF" w:rsidRPr="00EE1634" w:rsidRDefault="0084766E" w:rsidP="00AD57C3">
      <w:pPr>
        <w:spacing w:line="184" w:lineRule="exact"/>
        <w:ind w:left="-907" w:right="103"/>
        <w:jc w:val="both"/>
        <w:rPr>
          <w:rFonts w:ascii="PF BeauSans Pro" w:hAnsi="PF BeauSans Pro" w:cs="Times New Roman"/>
          <w:color w:val="010302"/>
          <w:sz w:val="18"/>
          <w:szCs w:val="18"/>
        </w:rPr>
      </w:pPr>
      <w:r>
        <w:rPr>
          <w:rFonts w:ascii="PF BeauSans Pro" w:hAnsi="PF BeauSans Pro" w:cs="Arial"/>
          <w:color w:val="000000"/>
          <w:sz w:val="18"/>
          <w:szCs w:val="18"/>
        </w:rPr>
        <w:tab/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Korisn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k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u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sluge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je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dužan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vratiti</w:t>
      </w:r>
      <w:r w:rsidR="00F505EF" w:rsidRPr="00EE1634">
        <w:rPr>
          <w:rFonts w:ascii="PF BeauSans Pro" w:hAnsi="PF BeauSans Pro" w:cs="Arial"/>
          <w:color w:val="000000"/>
          <w:spacing w:val="25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d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avatelju</w:t>
      </w:r>
      <w:r w:rsidR="00F505EF" w:rsidRPr="00EE1634">
        <w:rPr>
          <w:rFonts w:ascii="PF BeauSans Pro" w:hAnsi="PF BeauSans Pro" w:cs="Arial"/>
          <w:color w:val="000000"/>
          <w:spacing w:val="27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javne</w:t>
      </w:r>
      <w:r w:rsidR="00F505EF" w:rsidRPr="00EE1634">
        <w:rPr>
          <w:rFonts w:ascii="PF BeauSans Pro" w:hAnsi="PF BeauSans Pro" w:cs="Arial"/>
          <w:color w:val="000000"/>
          <w:spacing w:val="25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usluge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2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pr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mjerk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potpisane</w:t>
      </w:r>
      <w:r w:rsidR="00F505EF" w:rsidRPr="00EE1634">
        <w:rPr>
          <w:rFonts w:ascii="PF BeauSans Pro" w:hAnsi="PF BeauSans Pro" w:cs="Arial"/>
          <w:color w:val="000000"/>
          <w:spacing w:val="22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Izjave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u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pisan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m</w:t>
      </w:r>
      <w:r w:rsidR="00F505EF" w:rsidRPr="00EE1634">
        <w:rPr>
          <w:rFonts w:ascii="PF BeauSans Pro" w:hAnsi="PF BeauSans Pro" w:cs="Arial"/>
          <w:color w:val="000000"/>
          <w:spacing w:val="25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obliku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u</w:t>
      </w:r>
      <w:r w:rsidR="00F505EF" w:rsidRPr="00EE1634">
        <w:rPr>
          <w:rFonts w:ascii="PF BeauSans Pro" w:hAnsi="PF BeauSans Pro" w:cs="Arial"/>
          <w:color w:val="000000"/>
          <w:spacing w:val="26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rok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u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15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dana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od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dana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172CAC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ab/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zapr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manja</w:t>
      </w:r>
      <w:r w:rsidR="00F505EF" w:rsidRPr="00EE1634">
        <w:rPr>
          <w:rFonts w:ascii="PF BeauSans Pro" w:hAnsi="PF BeauSans Pro" w:cs="Arial"/>
          <w:color w:val="000000"/>
          <w:spacing w:val="24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st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e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 (pošt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m, </w:t>
      </w:r>
      <w:r w:rsidR="00F505EF" w:rsidRPr="00AC2673">
        <w:rPr>
          <w:rFonts w:ascii="PF BeauSans Pro" w:hAnsi="PF BeauSans Pro" w:cs="Arial"/>
          <w:sz w:val="18"/>
          <w:szCs w:val="18"/>
        </w:rPr>
        <w:t>el</w:t>
      </w:r>
      <w:r w:rsidR="00F505EF" w:rsidRPr="00AC2673">
        <w:rPr>
          <w:rFonts w:ascii="PF BeauSans Pro" w:hAnsi="PF BeauSans Pro" w:cs="Arial"/>
          <w:spacing w:val="-2"/>
          <w:sz w:val="18"/>
          <w:szCs w:val="18"/>
        </w:rPr>
        <w:t>e</w:t>
      </w:r>
      <w:r w:rsidR="00F505EF" w:rsidRPr="00AC2673">
        <w:rPr>
          <w:rFonts w:ascii="PF BeauSans Pro" w:hAnsi="PF BeauSans Pro" w:cs="Arial"/>
          <w:sz w:val="18"/>
          <w:szCs w:val="18"/>
        </w:rPr>
        <w:t>ktron</w:t>
      </w:r>
      <w:r w:rsidR="00F505EF" w:rsidRPr="00AC2673">
        <w:rPr>
          <w:rFonts w:ascii="PF BeauSans Pro" w:hAnsi="PF BeauSans Pro" w:cs="Arial"/>
          <w:spacing w:val="-2"/>
          <w:sz w:val="18"/>
          <w:szCs w:val="18"/>
        </w:rPr>
        <w:t>i</w:t>
      </w:r>
      <w:r w:rsidR="00F505EF" w:rsidRPr="00AC2673">
        <w:rPr>
          <w:rFonts w:ascii="PF BeauSans Pro" w:hAnsi="PF BeauSans Pro" w:cs="Arial"/>
          <w:sz w:val="18"/>
          <w:szCs w:val="18"/>
        </w:rPr>
        <w:t>čk</w:t>
      </w:r>
      <w:r w:rsidR="00F505EF" w:rsidRPr="00AC2673">
        <w:rPr>
          <w:rFonts w:ascii="PF BeauSans Pro" w:hAnsi="PF BeauSans Pro" w:cs="Arial"/>
          <w:spacing w:val="-2"/>
          <w:sz w:val="18"/>
          <w:szCs w:val="18"/>
        </w:rPr>
        <w:t>i</w:t>
      </w:r>
      <w:r w:rsidR="00F505EF" w:rsidRPr="00AC2673">
        <w:rPr>
          <w:rFonts w:ascii="PF BeauSans Pro" w:hAnsi="PF BeauSans Pro" w:cs="Arial"/>
          <w:sz w:val="18"/>
          <w:szCs w:val="18"/>
        </w:rPr>
        <w:t>m put</w:t>
      </w:r>
      <w:r w:rsidR="00F505EF" w:rsidRPr="00AC2673">
        <w:rPr>
          <w:rFonts w:ascii="PF BeauSans Pro" w:hAnsi="PF BeauSans Pro" w:cs="Arial"/>
          <w:spacing w:val="-3"/>
          <w:sz w:val="18"/>
          <w:szCs w:val="18"/>
        </w:rPr>
        <w:t>e</w:t>
      </w:r>
      <w:r w:rsidR="00F505EF" w:rsidRPr="00AC2673">
        <w:rPr>
          <w:rFonts w:ascii="PF BeauSans Pro" w:hAnsi="PF BeauSans Pro" w:cs="Arial"/>
          <w:sz w:val="18"/>
          <w:szCs w:val="18"/>
        </w:rPr>
        <w:t>m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, 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s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bno u prostor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j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a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ma davatelj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javne usluge).  </w:t>
      </w:r>
    </w:p>
    <w:p w14:paraId="79A90278" w14:textId="7406C04C" w:rsidR="00F505EF" w:rsidRPr="00EE1634" w:rsidRDefault="00172CAC" w:rsidP="00AD57C3">
      <w:pPr>
        <w:spacing w:before="21"/>
        <w:ind w:left="-907"/>
        <w:jc w:val="both"/>
        <w:rPr>
          <w:rFonts w:ascii="PF BeauSans Pro" w:hAnsi="PF BeauSans Pro" w:cs="Times New Roman"/>
          <w:color w:val="010302"/>
          <w:sz w:val="18"/>
          <w:szCs w:val="18"/>
        </w:rPr>
      </w:pPr>
      <w:r w:rsidRPr="00EE1634">
        <w:rPr>
          <w:rFonts w:ascii="PF BeauSans Pro" w:hAnsi="PF BeauSans Pro" w:cs="Arial"/>
          <w:color w:val="000000"/>
          <w:sz w:val="18"/>
          <w:szCs w:val="18"/>
        </w:rPr>
        <w:tab/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Davatelj javne uslug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e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nako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n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zaprimanj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a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Izjave dužan j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e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vratit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jedan ovjereni primjerak Izjave u rok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u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15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dana od zaprimanj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a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ste.  </w:t>
      </w:r>
    </w:p>
    <w:p w14:paraId="6B3DC688" w14:textId="332777FA" w:rsidR="00F505EF" w:rsidRPr="00EE1634" w:rsidRDefault="00172CAC" w:rsidP="00AD57C3">
      <w:pPr>
        <w:spacing w:line="184" w:lineRule="exact"/>
        <w:ind w:left="-907" w:right="103"/>
        <w:jc w:val="both"/>
        <w:rPr>
          <w:rFonts w:ascii="PF BeauSans Pro" w:hAnsi="PF BeauSans Pro" w:cs="Times New Roman"/>
          <w:color w:val="010302"/>
          <w:sz w:val="18"/>
          <w:szCs w:val="18"/>
        </w:rPr>
      </w:pPr>
      <w:r w:rsidRPr="00EE1634">
        <w:rPr>
          <w:rFonts w:ascii="PF BeauSans Pro" w:hAnsi="PF BeauSans Pro" w:cs="Arial"/>
          <w:color w:val="000000"/>
          <w:sz w:val="18"/>
          <w:szCs w:val="18"/>
        </w:rPr>
        <w:tab/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Korisn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k usluge dužan je obavijestiti davatelja javne usluge o svakoj promjeni podat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ka iz Izjave najkas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n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ije u roku od 15 dana od </w:t>
      </w:r>
      <w:r w:rsidR="00183B71" w:rsidRPr="00EE1634">
        <w:rPr>
          <w:rFonts w:ascii="PF BeauSans Pro" w:hAnsi="PF BeauSans Pro" w:cs="Arial"/>
          <w:color w:val="000000"/>
          <w:sz w:val="18"/>
          <w:szCs w:val="18"/>
        </w:rPr>
        <w:tab/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dana kada j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e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 nastupil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pr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mjena, a pr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mjen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s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e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pr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mjenjuj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e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od prvog dana sljedećeg obračunskog razdoblja.    </w:t>
      </w:r>
    </w:p>
    <w:p w14:paraId="3BF62DD1" w14:textId="6154B87C" w:rsidR="00F505EF" w:rsidRPr="00EE1634" w:rsidRDefault="00F505EF" w:rsidP="00AD57C3">
      <w:pPr>
        <w:spacing w:before="37" w:line="183" w:lineRule="exact"/>
        <w:ind w:left="-712" w:right="103"/>
        <w:jc w:val="both"/>
        <w:rPr>
          <w:rFonts w:ascii="PF BeauSans Pro" w:hAnsi="PF BeauSans Pro" w:cs="Arial"/>
          <w:color w:val="000000"/>
          <w:sz w:val="18"/>
          <w:szCs w:val="18"/>
        </w:rPr>
      </w:pPr>
      <w:r w:rsidRPr="00EE1634">
        <w:rPr>
          <w:rFonts w:ascii="PF BeauSans Pro" w:hAnsi="PF BeauSans Pro" w:cs="Arial"/>
          <w:color w:val="000000"/>
          <w:sz w:val="18"/>
          <w:szCs w:val="18"/>
        </w:rPr>
        <w:t>Potp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s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m ove Izjave kor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sn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k usluge potvrđuje da je upoznat sa sv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m odredbama Ugovora, koji se sm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tra sklopljen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m dostav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m Izjave </w:t>
      </w:r>
      <w:r w:rsidR="00183B71" w:rsidRPr="00EE1634">
        <w:rPr>
          <w:rFonts w:ascii="PF BeauSans Pro" w:hAnsi="PF BeauSans Pro" w:cs="Arial"/>
          <w:color w:val="000000"/>
          <w:sz w:val="18"/>
          <w:szCs w:val="18"/>
        </w:rPr>
        <w:tab/>
      </w:r>
      <w:r w:rsidRPr="00EE1634">
        <w:rPr>
          <w:rFonts w:ascii="PF BeauSans Pro" w:hAnsi="PF BeauSans Pro" w:cs="Arial"/>
          <w:color w:val="000000"/>
          <w:sz w:val="18"/>
          <w:szCs w:val="18"/>
        </w:rPr>
        <w:t>davatelj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u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  javne</w:t>
      </w:r>
      <w:r w:rsidRPr="00EE1634">
        <w:rPr>
          <w:rFonts w:ascii="PF BeauSans Pro" w:hAnsi="PF BeauSans Pro" w:cs="Arial"/>
          <w:color w:val="000000"/>
          <w:spacing w:val="48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usluge,</w:t>
      </w:r>
      <w:r w:rsidRPr="00EE1634">
        <w:rPr>
          <w:rFonts w:ascii="PF BeauSans Pro" w:hAnsi="PF BeauSans Pro" w:cs="Arial"/>
          <w:color w:val="000000"/>
          <w:spacing w:val="46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te</w:t>
      </w:r>
      <w:r w:rsidRPr="00EE1634">
        <w:rPr>
          <w:rFonts w:ascii="PF BeauSans Pro" w:hAnsi="PF BeauSans Pro" w:cs="Arial"/>
          <w:color w:val="000000"/>
          <w:spacing w:val="48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daje</w:t>
      </w:r>
      <w:r w:rsidRPr="00EE1634">
        <w:rPr>
          <w:rFonts w:ascii="PF BeauSans Pro" w:hAnsi="PF BeauSans Pro" w:cs="Arial"/>
          <w:color w:val="000000"/>
          <w:spacing w:val="45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sugl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a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snost</w:t>
      </w:r>
      <w:r w:rsidRPr="00EE1634">
        <w:rPr>
          <w:rFonts w:ascii="PF BeauSans Pro" w:hAnsi="PF BeauSans Pro" w:cs="Arial"/>
          <w:color w:val="000000"/>
          <w:spacing w:val="48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za</w:t>
      </w:r>
      <w:r w:rsidRPr="00EE1634">
        <w:rPr>
          <w:rFonts w:ascii="PF BeauSans Pro" w:hAnsi="PF BeauSans Pro" w:cs="Arial"/>
          <w:color w:val="000000"/>
          <w:spacing w:val="48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obradu</w:t>
      </w:r>
      <w:r w:rsidRPr="00EE1634">
        <w:rPr>
          <w:rFonts w:ascii="PF BeauSans Pro" w:hAnsi="PF BeauSans Pro" w:cs="Arial"/>
          <w:color w:val="000000"/>
          <w:spacing w:val="48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osobnih</w:t>
      </w:r>
      <w:r w:rsidRPr="00EE1634">
        <w:rPr>
          <w:rFonts w:ascii="PF BeauSans Pro" w:hAnsi="PF BeauSans Pro" w:cs="Arial"/>
          <w:color w:val="000000"/>
          <w:spacing w:val="48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pod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taka</w:t>
      </w:r>
      <w:r w:rsidRPr="00EE1634">
        <w:rPr>
          <w:rFonts w:ascii="PF BeauSans Pro" w:hAnsi="PF BeauSans Pro" w:cs="Arial"/>
          <w:color w:val="000000"/>
          <w:spacing w:val="46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u</w:t>
      </w:r>
      <w:r w:rsidRPr="00EE1634">
        <w:rPr>
          <w:rFonts w:ascii="PF BeauSans Pro" w:hAnsi="PF BeauSans Pro" w:cs="Arial"/>
          <w:color w:val="000000"/>
          <w:spacing w:val="48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svrhu</w:t>
      </w:r>
      <w:r w:rsidRPr="00EE1634">
        <w:rPr>
          <w:rFonts w:ascii="PF BeauSans Pro" w:hAnsi="PF BeauSans Pro" w:cs="Arial"/>
          <w:color w:val="000000"/>
          <w:spacing w:val="48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kor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štenj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a</w:t>
      </w:r>
      <w:r w:rsidRPr="00EE1634">
        <w:rPr>
          <w:rFonts w:ascii="PF BeauSans Pro" w:hAnsi="PF BeauSans Pro" w:cs="Arial"/>
          <w:color w:val="000000"/>
          <w:spacing w:val="48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javne</w:t>
      </w:r>
      <w:r w:rsidRPr="00EE1634">
        <w:rPr>
          <w:rFonts w:ascii="PF BeauSans Pro" w:hAnsi="PF BeauSans Pro" w:cs="Arial"/>
          <w:color w:val="000000"/>
          <w:spacing w:val="48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uslug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e</w:t>
      </w:r>
      <w:r w:rsidRPr="00EE1634">
        <w:rPr>
          <w:rFonts w:ascii="PF BeauSans Pro" w:hAnsi="PF BeauSans Pro" w:cs="Arial"/>
          <w:color w:val="000000"/>
          <w:spacing w:val="48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za</w:t>
      </w:r>
      <w:r w:rsidRPr="00EE1634">
        <w:rPr>
          <w:rFonts w:ascii="PF BeauSans Pro" w:hAnsi="PF BeauSans Pro" w:cs="Arial"/>
          <w:color w:val="000000"/>
          <w:spacing w:val="48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prikupljanje</w:t>
      </w:r>
      <w:r w:rsidRPr="00EE1634">
        <w:rPr>
          <w:rFonts w:ascii="PF BeauSans Pro" w:hAnsi="PF BeauSans Pro" w:cs="Arial"/>
          <w:color w:val="000000"/>
          <w:spacing w:val="45"/>
          <w:sz w:val="18"/>
          <w:szCs w:val="18"/>
        </w:rPr>
        <w:t xml:space="preserve"> </w:t>
      </w:r>
      <w:r w:rsidR="00183B71" w:rsidRPr="00EE1634">
        <w:rPr>
          <w:rFonts w:ascii="PF BeauSans Pro" w:hAnsi="PF BeauSans Pro" w:cs="Arial"/>
          <w:color w:val="000000"/>
          <w:spacing w:val="45"/>
          <w:sz w:val="18"/>
          <w:szCs w:val="18"/>
        </w:rPr>
        <w:tab/>
      </w:r>
      <w:r w:rsidRPr="00EE1634">
        <w:rPr>
          <w:rFonts w:ascii="PF BeauSans Pro" w:hAnsi="PF BeauSans Pro" w:cs="Arial"/>
          <w:color w:val="000000"/>
          <w:sz w:val="18"/>
          <w:szCs w:val="18"/>
        </w:rPr>
        <w:t>mij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e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šanog</w:t>
      </w:r>
      <w:r w:rsidRPr="00EE1634">
        <w:rPr>
          <w:rFonts w:ascii="PF BeauSans Pro" w:hAnsi="PF BeauSans Pro" w:cs="Arial"/>
          <w:color w:val="000000"/>
          <w:spacing w:val="48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pacing w:val="49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b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iorazgradivog  k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munalnog 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tpada.  </w:t>
      </w:r>
    </w:p>
    <w:p w14:paraId="3087B753" w14:textId="18069E43" w:rsidR="00183B71" w:rsidRPr="00EE1634" w:rsidRDefault="00183B71" w:rsidP="00AD57C3">
      <w:pPr>
        <w:spacing w:line="184" w:lineRule="exact"/>
        <w:ind w:left="-907" w:right="103"/>
        <w:jc w:val="both"/>
        <w:rPr>
          <w:rFonts w:ascii="PF BeauSans Pro" w:hAnsi="PF BeauSans Pro" w:cs="Times New Roman"/>
          <w:color w:val="010302"/>
          <w:sz w:val="18"/>
          <w:szCs w:val="18"/>
        </w:rPr>
      </w:pPr>
      <w:r w:rsidRPr="00EE1634">
        <w:rPr>
          <w:rFonts w:ascii="PF BeauSans Pro" w:hAnsi="PF BeauSans Pro" w:cs="Arial"/>
          <w:color w:val="000000"/>
          <w:sz w:val="18"/>
          <w:szCs w:val="18"/>
        </w:rPr>
        <w:tab/>
        <w:t>U slučaju odjave kor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štenja javn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e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 usluge na nekretnini koja se tra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j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no ne korist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, korisn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k</w:t>
      </w:r>
      <w:r w:rsidRPr="00EE1634">
        <w:rPr>
          <w:rFonts w:ascii="PF BeauSans Pro" w:hAnsi="PF BeauSans Pro" w:cs="Arial"/>
          <w:color w:val="000000"/>
          <w:spacing w:val="26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usluge je dužan davatelju javne usluge na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ab/>
        <w:t>odgovarajući  način d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kazati trajno nekor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šte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n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je nekretnine, s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u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kladno odredbi čla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n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ka </w:t>
      </w:r>
      <w:r w:rsidR="00862B0A" w:rsidRPr="00EE1634">
        <w:rPr>
          <w:rFonts w:ascii="PF BeauSans Pro" w:hAnsi="PF BeauSans Pro" w:cs="Arial"/>
          <w:color w:val="000000"/>
          <w:sz w:val="18"/>
          <w:szCs w:val="18"/>
        </w:rPr>
        <w:t>71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. </w:t>
      </w:r>
      <w:r w:rsidR="00862B0A" w:rsidRPr="00EE1634">
        <w:rPr>
          <w:rFonts w:ascii="PF BeauSans Pro" w:hAnsi="PF BeauSans Pro" w:cs="Arial"/>
          <w:color w:val="000000"/>
          <w:sz w:val="18"/>
          <w:szCs w:val="18"/>
        </w:rPr>
        <w:t xml:space="preserve">Zakona o gospodarenju otpadom </w:t>
      </w:r>
      <w:r w:rsidR="00862B0A" w:rsidRPr="00EE1634">
        <w:rPr>
          <w:rFonts w:ascii="PF BeauSans Pro" w:hAnsi="PF BeauSans Pro" w:cs="Arial"/>
          <w:color w:val="000000"/>
          <w:sz w:val="18"/>
          <w:szCs w:val="18"/>
        </w:rPr>
        <w:tab/>
        <w:t>(„Narodne novine“ 84/21)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.    </w:t>
      </w:r>
    </w:p>
    <w:p w14:paraId="4EF2E785" w14:textId="03A7CC0E" w:rsidR="00862B0A" w:rsidRPr="00EE1634" w:rsidRDefault="00862B0A" w:rsidP="00AD57C3">
      <w:pPr>
        <w:spacing w:line="184" w:lineRule="exact"/>
        <w:ind w:left="-907" w:right="103"/>
        <w:jc w:val="both"/>
        <w:rPr>
          <w:rFonts w:ascii="PF BeauSans Pro" w:hAnsi="PF BeauSans Pro" w:cs="Arial"/>
          <w:color w:val="000000"/>
          <w:sz w:val="18"/>
          <w:szCs w:val="18"/>
        </w:rPr>
      </w:pPr>
      <w:r w:rsidRPr="00EE1634">
        <w:rPr>
          <w:rFonts w:ascii="PF BeauSans Pro" w:hAnsi="PF BeauSans Pro" w:cs="Arial"/>
          <w:color w:val="000000"/>
          <w:sz w:val="18"/>
          <w:szCs w:val="18"/>
        </w:rPr>
        <w:tab/>
        <w:t>Potp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s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m ove Izjave korisnik usl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u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ge je suglasan da se o svim propisan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m odredb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ma koje uređuju sustav s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kupljanja k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munalnog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ab/>
        <w:t>otp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da (Odluka,  Cjenik javne uslug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e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, O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p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ći uvjeti 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u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govora, obavijesti o pr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kupljanju miješanog k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munalnog otpada i 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b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iorazgradivog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ab/>
        <w:t>komunalnog otpada,</w:t>
      </w:r>
      <w:r w:rsidRPr="00EE1634">
        <w:rPr>
          <w:rFonts w:ascii="PF BeauSans Pro" w:hAnsi="PF BeauSans Pro" w:cs="Arial"/>
          <w:color w:val="000000"/>
          <w:spacing w:val="43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zako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n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ska</w:t>
      </w:r>
      <w:r w:rsidRPr="00EE1634">
        <w:rPr>
          <w:rFonts w:ascii="PF BeauSans Pro" w:hAnsi="PF BeauSans Pro" w:cs="Arial"/>
          <w:color w:val="000000"/>
          <w:spacing w:val="43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r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egulativa)</w:t>
      </w:r>
      <w:r w:rsidRPr="00EE1634">
        <w:rPr>
          <w:rFonts w:ascii="PF BeauSans Pro" w:hAnsi="PF BeauSans Pro" w:cs="Arial"/>
          <w:color w:val="000000"/>
          <w:spacing w:val="43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info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r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mira</w:t>
      </w:r>
      <w:r w:rsidRPr="00EE1634">
        <w:rPr>
          <w:rFonts w:ascii="PF BeauSans Pro" w:hAnsi="PF BeauSans Pro" w:cs="Arial"/>
          <w:color w:val="000000"/>
          <w:spacing w:val="43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put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e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m</w:t>
      </w:r>
      <w:r w:rsidRPr="00EE1634">
        <w:rPr>
          <w:rFonts w:ascii="PF BeauSans Pro" w:hAnsi="PF BeauSans Pro" w:cs="Arial"/>
          <w:color w:val="000000"/>
          <w:spacing w:val="41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mre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ž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nih</w:t>
      </w:r>
      <w:r w:rsidRPr="00EE1634">
        <w:rPr>
          <w:rFonts w:ascii="PF BeauSans Pro" w:hAnsi="PF BeauSans Pro" w:cs="Arial"/>
          <w:color w:val="000000"/>
          <w:spacing w:val="43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stran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ca</w:t>
      </w:r>
      <w:r w:rsidRPr="00EE1634">
        <w:rPr>
          <w:rFonts w:ascii="PF BeauSans Pro" w:hAnsi="PF BeauSans Pro" w:cs="Arial"/>
          <w:color w:val="000000"/>
          <w:spacing w:val="43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davatelja</w:t>
      </w:r>
      <w:r w:rsidRPr="00EE1634">
        <w:rPr>
          <w:rFonts w:ascii="PF BeauSans Pro" w:hAnsi="PF BeauSans Pro" w:cs="Arial"/>
          <w:color w:val="000000"/>
          <w:spacing w:val="48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javne</w:t>
      </w:r>
      <w:r w:rsidRPr="00EE1634">
        <w:rPr>
          <w:rFonts w:ascii="PF BeauSans Pro" w:hAnsi="PF BeauSans Pro" w:cs="Arial"/>
          <w:color w:val="000000"/>
          <w:spacing w:val="43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usl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u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ge (</w:t>
      </w:r>
      <w:hyperlink r:id="rId6" w:history="1">
        <w:r w:rsidRPr="00EE1634">
          <w:rPr>
            <w:rStyle w:val="Hiperveza"/>
            <w:rFonts w:ascii="PF BeauSans Pro" w:hAnsi="PF BeauSans Pro" w:cs="Arial"/>
            <w:sz w:val="18"/>
            <w:szCs w:val="18"/>
          </w:rPr>
          <w:t>www.novokom-novska.hr</w:t>
        </w:r>
      </w:hyperlink>
      <w:r w:rsidR="00AC2673">
        <w:rPr>
          <w:rFonts w:ascii="PF BeauSans Pro" w:hAnsi="PF BeauSans Pro" w:cs="Arial"/>
          <w:color w:val="000000"/>
          <w:sz w:val="18"/>
          <w:szCs w:val="18"/>
        </w:rPr>
        <w:t>)</w:t>
      </w:r>
      <w:r w:rsidRPr="00EE1634">
        <w:rPr>
          <w:rFonts w:ascii="PF BeauSans Pro" w:hAnsi="PF BeauSans Pro" w:cs="Arial"/>
          <w:color w:val="000000"/>
          <w:spacing w:val="43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pacing w:val="43"/>
          <w:sz w:val="18"/>
          <w:szCs w:val="18"/>
        </w:rPr>
        <w:tab/>
      </w:r>
      <w:r w:rsidRPr="00EE1634">
        <w:rPr>
          <w:rFonts w:ascii="PF BeauSans Pro" w:hAnsi="PF BeauSans Pro" w:cs="Arial"/>
          <w:color w:val="000000"/>
          <w:sz w:val="18"/>
          <w:szCs w:val="18"/>
        </w:rPr>
        <w:t>ili</w:t>
      </w:r>
      <w:r w:rsidRPr="00EE1634">
        <w:rPr>
          <w:rFonts w:ascii="PF BeauSans Pro" w:hAnsi="PF BeauSans Pro" w:cs="Arial"/>
          <w:color w:val="000000"/>
          <w:spacing w:val="44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u</w:t>
      </w:r>
      <w:r w:rsidRPr="00EE1634">
        <w:rPr>
          <w:rFonts w:ascii="PF BeauSans Pro" w:hAnsi="PF BeauSans Pro" w:cs="Arial"/>
          <w:color w:val="000000"/>
          <w:spacing w:val="43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p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rostorij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m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  davatelja javne uslug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e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.  </w:t>
      </w:r>
    </w:p>
    <w:p w14:paraId="6E487FAB" w14:textId="336F9D8A" w:rsidR="00F505EF" w:rsidRPr="00EE1634" w:rsidRDefault="00862B0A" w:rsidP="00AD57C3">
      <w:pPr>
        <w:spacing w:line="184" w:lineRule="exact"/>
        <w:ind w:left="-907" w:right="103"/>
        <w:jc w:val="both"/>
        <w:rPr>
          <w:rFonts w:ascii="PF BeauSans Pro" w:hAnsi="PF BeauSans Pro" w:cs="Times New Roman"/>
          <w:color w:val="010302"/>
          <w:sz w:val="18"/>
          <w:szCs w:val="18"/>
        </w:rPr>
      </w:pPr>
      <w:r w:rsidRPr="00EE1634">
        <w:rPr>
          <w:sz w:val="18"/>
          <w:szCs w:val="18"/>
        </w:rPr>
        <w:tab/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Ugovor o korištenju javne usluge sm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tra se sklop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l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jenim kada kor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s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n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ik usluge dostavi Izjavu ili pril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k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m prvog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 evidentiranog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ab/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korištenja javne usluge 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li 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z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aprimanj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a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 na kor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štenje spr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e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mn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ka za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primopredaju miješanog komunalnog 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tpad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a u slučaju da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korisn</w:t>
      </w:r>
      <w:r w:rsidR="00F505EF"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k 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ab/>
        <w:t xml:space="preserve">javne 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u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>sluge n</w:t>
      </w:r>
      <w:r w:rsidR="00F505EF"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e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 dostavi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 davatelju </w:t>
      </w:r>
      <w:r w:rsidR="00F505EF" w:rsidRPr="00EE1634">
        <w:rPr>
          <w:rFonts w:ascii="PF BeauSans Pro" w:hAnsi="PF BeauSans Pro" w:cs="Arial"/>
          <w:color w:val="000000"/>
          <w:sz w:val="18"/>
          <w:szCs w:val="18"/>
        </w:rPr>
        <w:t xml:space="preserve">Izjavu.   </w:t>
      </w:r>
    </w:p>
    <w:p w14:paraId="6E56ADAB" w14:textId="15429834" w:rsidR="00F505EF" w:rsidRPr="00EE1634" w:rsidRDefault="00F505EF" w:rsidP="00AD57C3">
      <w:pPr>
        <w:spacing w:line="183" w:lineRule="exact"/>
        <w:ind w:left="-712" w:right="103"/>
        <w:jc w:val="both"/>
        <w:rPr>
          <w:rFonts w:ascii="PF BeauSans Pro" w:hAnsi="PF BeauSans Pro" w:cs="Arial"/>
          <w:color w:val="000000"/>
          <w:sz w:val="18"/>
          <w:szCs w:val="18"/>
        </w:rPr>
      </w:pPr>
      <w:r w:rsidRPr="00EE1634">
        <w:rPr>
          <w:rFonts w:ascii="PF BeauSans Pro" w:hAnsi="PF BeauSans Pro" w:cs="Arial"/>
          <w:color w:val="000000"/>
          <w:sz w:val="18"/>
          <w:szCs w:val="18"/>
        </w:rPr>
        <w:t>Pril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k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m konačnog presta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n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ka kor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štenja javne usluge (odjave korišt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e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nja javne usluge na nekretnini ko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j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a se trajno ne kor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st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, pr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o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mjene nosite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l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ja prav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 vlasništva nekretnine, presta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n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ka postojanja građevine i sl.), kor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sn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k usluge (dotadašnji vlasn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k nekret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n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ine) je dužan </w:t>
      </w:r>
      <w:r w:rsidR="00862B0A" w:rsidRPr="00EE1634">
        <w:rPr>
          <w:rFonts w:ascii="PF BeauSans Pro" w:hAnsi="PF BeauSans Pro" w:cs="Arial"/>
          <w:color w:val="000000"/>
          <w:sz w:val="18"/>
          <w:szCs w:val="18"/>
        </w:rPr>
        <w:tab/>
      </w:r>
      <w:r w:rsidRPr="00EE1634">
        <w:rPr>
          <w:rFonts w:ascii="PF BeauSans Pro" w:hAnsi="PF BeauSans Pro" w:cs="Arial"/>
          <w:color w:val="000000"/>
          <w:sz w:val="18"/>
          <w:szCs w:val="18"/>
        </w:rPr>
        <w:t>platiti sve do tada zaprim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l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jen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e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 račune, vrat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ti zadužene spr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e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mn</w:t>
      </w:r>
      <w:r w:rsidRPr="00EE1634">
        <w:rPr>
          <w:rFonts w:ascii="PF BeauSans Pro" w:hAnsi="PF BeauSans Pro" w:cs="Arial"/>
          <w:color w:val="000000"/>
          <w:spacing w:val="-2"/>
          <w:sz w:val="18"/>
          <w:szCs w:val="18"/>
        </w:rPr>
        <w:t>i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ke i tek tada se sm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a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>tra da su steč</w:t>
      </w:r>
      <w:r w:rsidRPr="00EE1634">
        <w:rPr>
          <w:rFonts w:ascii="PF BeauSans Pro" w:hAnsi="PF BeauSans Pro" w:cs="Arial"/>
          <w:color w:val="000000"/>
          <w:spacing w:val="-3"/>
          <w:sz w:val="18"/>
          <w:szCs w:val="18"/>
        </w:rPr>
        <w:t>e</w:t>
      </w:r>
      <w:r w:rsidRPr="00EE1634">
        <w:rPr>
          <w:rFonts w:ascii="PF BeauSans Pro" w:hAnsi="PF BeauSans Pro" w:cs="Arial"/>
          <w:color w:val="000000"/>
          <w:sz w:val="18"/>
          <w:szCs w:val="18"/>
        </w:rPr>
        <w:t xml:space="preserve">ni uvjeti.   </w:t>
      </w:r>
    </w:p>
    <w:p w14:paraId="59D5509B" w14:textId="67823AB3" w:rsidR="00F505EF" w:rsidRPr="00EE1634" w:rsidRDefault="00F505EF" w:rsidP="00AD57C3">
      <w:pPr>
        <w:spacing w:line="183" w:lineRule="exact"/>
        <w:ind w:left="200" w:right="103"/>
        <w:jc w:val="both"/>
        <w:rPr>
          <w:rFonts w:ascii="PF BeauSans Pro" w:hAnsi="PF BeauSans Pro" w:cs="Times New Roman"/>
          <w:color w:val="010302"/>
          <w:sz w:val="18"/>
          <w:szCs w:val="18"/>
        </w:rPr>
      </w:pPr>
    </w:p>
    <w:p w14:paraId="0A12D08E" w14:textId="7D307B56" w:rsidR="00F505EF" w:rsidRPr="00EE1634" w:rsidRDefault="00EE1634" w:rsidP="00AD57C3">
      <w:pPr>
        <w:spacing w:line="183" w:lineRule="exact"/>
        <w:ind w:left="-907" w:right="103"/>
        <w:jc w:val="both"/>
        <w:rPr>
          <w:rFonts w:ascii="PF BeauSans Pro" w:hAnsi="PF BeauSans Pro" w:cs="Times New Roman"/>
          <w:color w:val="010302"/>
          <w:sz w:val="18"/>
          <w:szCs w:val="18"/>
        </w:rPr>
      </w:pPr>
      <w:r w:rsidRPr="00EE1634">
        <w:rPr>
          <w:rFonts w:ascii="PF BeauSans Pro" w:hAnsi="PF BeauSans Pro" w:cs="Times New Roman"/>
          <w:color w:val="010302"/>
          <w:sz w:val="18"/>
          <w:szCs w:val="18"/>
        </w:rPr>
        <w:tab/>
      </w:r>
      <w:r w:rsidR="00AD57C3">
        <w:rPr>
          <w:rFonts w:ascii="PF BeauSans Pro" w:hAnsi="PF BeauSans Pro" w:cs="Times New Roman"/>
          <w:color w:val="010302"/>
          <w:sz w:val="18"/>
          <w:szCs w:val="18"/>
        </w:rPr>
        <w:t xml:space="preserve">     </w:t>
      </w:r>
      <w:r w:rsidR="004D76BB">
        <w:rPr>
          <w:rFonts w:ascii="PF BeauSans Pro" w:hAnsi="PF BeauSans Pro" w:cs="Times New Roman"/>
          <w:color w:val="010302"/>
          <w:sz w:val="18"/>
          <w:szCs w:val="18"/>
        </w:rPr>
        <w:t xml:space="preserve"> </w:t>
      </w:r>
      <w:proofErr w:type="spellStart"/>
      <w:r w:rsidR="00F505EF" w:rsidRPr="00EE1634">
        <w:rPr>
          <w:rFonts w:ascii="PF BeauSans Pro" w:hAnsi="PF BeauSans Pro" w:cs="Times New Roman"/>
          <w:color w:val="010302"/>
          <w:sz w:val="18"/>
          <w:szCs w:val="18"/>
        </w:rPr>
        <w:t>Novokom</w:t>
      </w:r>
      <w:proofErr w:type="spellEnd"/>
      <w:r w:rsidR="00F505EF" w:rsidRPr="00EE1634">
        <w:rPr>
          <w:rFonts w:ascii="PF BeauSans Pro" w:hAnsi="PF BeauSans Pro" w:cs="Times New Roman"/>
          <w:color w:val="010302"/>
          <w:sz w:val="18"/>
          <w:szCs w:val="18"/>
        </w:rPr>
        <w:t xml:space="preserve"> d.o.o.</w:t>
      </w:r>
      <w:r w:rsidR="00F06ADE" w:rsidRPr="00EE1634">
        <w:rPr>
          <w:rFonts w:ascii="PF BeauSans Pro" w:hAnsi="PF BeauSans Pro" w:cs="Times New Roman"/>
          <w:color w:val="010302"/>
          <w:sz w:val="18"/>
          <w:szCs w:val="18"/>
        </w:rPr>
        <w:t xml:space="preserve">      </w:t>
      </w:r>
      <w:r w:rsidR="00F505EF" w:rsidRPr="00EE1634">
        <w:rPr>
          <w:rFonts w:ascii="PF BeauSans Pro" w:hAnsi="PF BeauSans Pro" w:cs="Times New Roman"/>
          <w:color w:val="010302"/>
          <w:sz w:val="18"/>
          <w:szCs w:val="18"/>
        </w:rPr>
        <w:t xml:space="preserve">                                                                                        </w:t>
      </w:r>
      <w:r w:rsidR="004D76BB">
        <w:rPr>
          <w:rFonts w:ascii="PF BeauSans Pro" w:hAnsi="PF BeauSans Pro" w:cs="Times New Roman"/>
          <w:color w:val="010302"/>
          <w:sz w:val="18"/>
          <w:szCs w:val="18"/>
        </w:rPr>
        <w:t xml:space="preserve">                        </w:t>
      </w:r>
      <w:r w:rsidR="00F505EF" w:rsidRPr="00EE1634">
        <w:rPr>
          <w:rFonts w:ascii="PF BeauSans Pro" w:hAnsi="PF BeauSans Pro" w:cs="Times New Roman"/>
          <w:color w:val="010302"/>
          <w:sz w:val="18"/>
          <w:szCs w:val="18"/>
        </w:rPr>
        <w:t xml:space="preserve"> </w:t>
      </w:r>
      <w:r w:rsidR="00AC2673">
        <w:rPr>
          <w:rFonts w:ascii="PF BeauSans Pro" w:hAnsi="PF BeauSans Pro" w:cs="Times New Roman"/>
          <w:color w:val="010302"/>
          <w:sz w:val="18"/>
          <w:szCs w:val="18"/>
        </w:rPr>
        <w:t xml:space="preserve">                            </w:t>
      </w:r>
      <w:r w:rsidR="00F505EF" w:rsidRPr="00EE1634">
        <w:rPr>
          <w:rFonts w:ascii="PF BeauSans Pro" w:hAnsi="PF BeauSans Pro" w:cs="Times New Roman"/>
          <w:color w:val="010302"/>
          <w:sz w:val="18"/>
          <w:szCs w:val="18"/>
        </w:rPr>
        <w:t xml:space="preserve"> Korisnik</w:t>
      </w:r>
      <w:r w:rsidR="00F06ADE" w:rsidRPr="00EE1634">
        <w:rPr>
          <w:rFonts w:ascii="PF BeauSans Pro" w:hAnsi="PF BeauSans Pro" w:cs="Times New Roman"/>
          <w:color w:val="010302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Times New Roman"/>
          <w:color w:val="010302"/>
          <w:sz w:val="18"/>
          <w:szCs w:val="18"/>
        </w:rPr>
        <w:t>usluge</w:t>
      </w:r>
    </w:p>
    <w:p w14:paraId="6B7EA8E9" w14:textId="25B81581" w:rsidR="00F505EF" w:rsidRPr="00EE1634" w:rsidRDefault="004D76BB" w:rsidP="00AD57C3">
      <w:pPr>
        <w:spacing w:line="183" w:lineRule="exact"/>
        <w:ind w:left="-907" w:right="103"/>
        <w:jc w:val="both"/>
        <w:rPr>
          <w:rFonts w:ascii="PF BeauSans Pro" w:hAnsi="PF BeauSans Pro" w:cs="Times New Roman"/>
          <w:color w:val="010302"/>
          <w:sz w:val="18"/>
          <w:szCs w:val="18"/>
        </w:rPr>
      </w:pPr>
      <w:r>
        <w:rPr>
          <w:rFonts w:ascii="PF BeauSans Pro" w:hAnsi="PF BeauSans Pro" w:cs="Times New Roman"/>
          <w:color w:val="010302"/>
          <w:sz w:val="18"/>
          <w:szCs w:val="18"/>
        </w:rPr>
        <w:t xml:space="preserve">  </w:t>
      </w:r>
      <w:r w:rsidR="00AD57C3">
        <w:rPr>
          <w:rFonts w:ascii="PF BeauSans Pro" w:hAnsi="PF BeauSans Pro" w:cs="Times New Roman"/>
          <w:color w:val="010302"/>
          <w:sz w:val="18"/>
          <w:szCs w:val="18"/>
        </w:rPr>
        <w:t xml:space="preserve">  </w:t>
      </w:r>
      <w:r>
        <w:rPr>
          <w:rFonts w:ascii="PF BeauSans Pro" w:hAnsi="PF BeauSans Pro" w:cs="Times New Roman"/>
          <w:color w:val="010302"/>
          <w:sz w:val="18"/>
          <w:szCs w:val="18"/>
        </w:rPr>
        <w:t xml:space="preserve">    </w:t>
      </w:r>
      <w:r w:rsidR="00F505EF" w:rsidRPr="00EE1634">
        <w:rPr>
          <w:rFonts w:ascii="PF BeauSans Pro" w:hAnsi="PF BeauSans Pro" w:cs="Times New Roman"/>
          <w:color w:val="010302"/>
          <w:sz w:val="18"/>
          <w:szCs w:val="18"/>
        </w:rPr>
        <w:t xml:space="preserve">_____________________                                                                                   </w:t>
      </w:r>
      <w:r>
        <w:rPr>
          <w:rFonts w:ascii="PF BeauSans Pro" w:hAnsi="PF BeauSans Pro" w:cs="Times New Roman"/>
          <w:color w:val="010302"/>
          <w:sz w:val="18"/>
          <w:szCs w:val="18"/>
        </w:rPr>
        <w:t xml:space="preserve">          </w:t>
      </w:r>
      <w:r w:rsidR="00F505EF" w:rsidRPr="00EE1634">
        <w:rPr>
          <w:rFonts w:ascii="PF BeauSans Pro" w:hAnsi="PF BeauSans Pro" w:cs="Times New Roman"/>
          <w:color w:val="010302"/>
          <w:sz w:val="18"/>
          <w:szCs w:val="18"/>
        </w:rPr>
        <w:t xml:space="preserve">  </w:t>
      </w:r>
      <w:r w:rsidR="00AC2673">
        <w:rPr>
          <w:rFonts w:ascii="PF BeauSans Pro" w:hAnsi="PF BeauSans Pro" w:cs="Times New Roman"/>
          <w:color w:val="010302"/>
          <w:sz w:val="18"/>
          <w:szCs w:val="18"/>
        </w:rPr>
        <w:t xml:space="preserve">                             </w:t>
      </w:r>
      <w:r w:rsidR="00F505EF" w:rsidRPr="00EE1634">
        <w:rPr>
          <w:rFonts w:ascii="PF BeauSans Pro" w:hAnsi="PF BeauSans Pro" w:cs="Times New Roman"/>
          <w:color w:val="010302"/>
          <w:sz w:val="18"/>
          <w:szCs w:val="18"/>
        </w:rPr>
        <w:t xml:space="preserve"> </w:t>
      </w:r>
      <w:r w:rsidR="00EE1634" w:rsidRPr="00EE1634">
        <w:rPr>
          <w:rFonts w:ascii="PF BeauSans Pro" w:hAnsi="PF BeauSans Pro" w:cs="Times New Roman"/>
          <w:color w:val="010302"/>
          <w:sz w:val="18"/>
          <w:szCs w:val="18"/>
        </w:rPr>
        <w:t>_________________________</w:t>
      </w:r>
    </w:p>
    <w:p w14:paraId="34EEF539" w14:textId="4E4262FF" w:rsidR="00F505EF" w:rsidRPr="00EE1634" w:rsidRDefault="00F505EF" w:rsidP="00AD57C3">
      <w:pPr>
        <w:spacing w:line="183" w:lineRule="exact"/>
        <w:ind w:left="200" w:right="103"/>
        <w:jc w:val="both"/>
        <w:rPr>
          <w:rFonts w:ascii="PF BeauSans Pro" w:hAnsi="PF BeauSans Pro" w:cs="Times New Roman"/>
          <w:color w:val="010302"/>
          <w:sz w:val="18"/>
          <w:szCs w:val="18"/>
        </w:rPr>
      </w:pPr>
    </w:p>
    <w:p w14:paraId="53C3AC2C" w14:textId="21A33490" w:rsidR="004D0A5C" w:rsidRDefault="00EE1634" w:rsidP="00AD57C3">
      <w:pPr>
        <w:spacing w:line="183" w:lineRule="exact"/>
        <w:ind w:left="-907" w:right="103"/>
        <w:jc w:val="both"/>
      </w:pPr>
      <w:r w:rsidRPr="00EE1634">
        <w:rPr>
          <w:rFonts w:ascii="PF BeauSans Pro" w:hAnsi="PF BeauSans Pro" w:cs="Times New Roman"/>
          <w:color w:val="010302"/>
          <w:sz w:val="18"/>
          <w:szCs w:val="18"/>
        </w:rPr>
        <w:tab/>
      </w:r>
      <w:r w:rsidR="00AC2673">
        <w:rPr>
          <w:rFonts w:ascii="PF BeauSans Pro" w:hAnsi="PF BeauSans Pro" w:cs="Times New Roman"/>
          <w:color w:val="010302"/>
          <w:sz w:val="18"/>
          <w:szCs w:val="18"/>
        </w:rPr>
        <w:t xml:space="preserve"> </w:t>
      </w:r>
      <w:r w:rsidR="00F505EF" w:rsidRPr="00EE1634">
        <w:rPr>
          <w:rFonts w:ascii="PF BeauSans Pro" w:hAnsi="PF BeauSans Pro" w:cs="Times New Roman"/>
          <w:color w:val="010302"/>
          <w:sz w:val="18"/>
          <w:szCs w:val="18"/>
        </w:rPr>
        <w:t xml:space="preserve">U </w:t>
      </w:r>
      <w:proofErr w:type="spellStart"/>
      <w:r w:rsidR="00F505EF" w:rsidRPr="00EE1634">
        <w:rPr>
          <w:rFonts w:ascii="PF BeauSans Pro" w:hAnsi="PF BeauSans Pro" w:cs="Times New Roman"/>
          <w:color w:val="010302"/>
          <w:sz w:val="18"/>
          <w:szCs w:val="18"/>
        </w:rPr>
        <w:t>Novskoj</w:t>
      </w:r>
      <w:proofErr w:type="spellEnd"/>
      <w:r w:rsidR="00F505EF" w:rsidRPr="00EE1634">
        <w:rPr>
          <w:rFonts w:ascii="PF BeauSans Pro" w:hAnsi="PF BeauSans Pro" w:cs="Times New Roman"/>
          <w:color w:val="010302"/>
          <w:sz w:val="18"/>
          <w:szCs w:val="18"/>
        </w:rPr>
        <w:t>, _______________2022. godine</w:t>
      </w:r>
    </w:p>
    <w:p w14:paraId="6009A974" w14:textId="77777777" w:rsidR="004D0A5C" w:rsidRDefault="004D0A5C" w:rsidP="00AD57C3">
      <w:pPr>
        <w:jc w:val="both"/>
      </w:pPr>
    </w:p>
    <w:sectPr w:rsidR="004D0A5C" w:rsidSect="004D0A5C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40" w:right="1440" w:bottom="1440" w:left="1440" w:header="567" w:footer="2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69536" w14:textId="77777777" w:rsidR="0061322E" w:rsidRDefault="0061322E" w:rsidP="001F6DFC">
      <w:pPr>
        <w:spacing w:after="0" w:line="240" w:lineRule="auto"/>
      </w:pPr>
      <w:r>
        <w:separator/>
      </w:r>
    </w:p>
  </w:endnote>
  <w:endnote w:type="continuationSeparator" w:id="0">
    <w:p w14:paraId="54D8E332" w14:textId="77777777" w:rsidR="0061322E" w:rsidRDefault="0061322E" w:rsidP="001F6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F BeauSans Pro">
    <w:altName w:val="Calibri"/>
    <w:charset w:val="00"/>
    <w:family w:val="auto"/>
    <w:pitch w:val="variable"/>
    <w:sig w:usb0="A00002BF" w:usb1="5000E0F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F38F4" w14:textId="77777777" w:rsidR="001F6DFC" w:rsidRPr="001F6DFC" w:rsidRDefault="001F6DFC" w:rsidP="001F6DFC">
    <w:pPr>
      <w:pStyle w:val="Podnoje"/>
      <w:ind w:left="-851"/>
    </w:pPr>
    <w:r>
      <w:rPr>
        <w:noProof/>
        <w:lang w:eastAsia="hr-HR"/>
      </w:rPr>
      <w:drawing>
        <wp:inline distT="0" distB="0" distL="0" distR="0" wp14:anchorId="11C7105C" wp14:editId="1CCB5152">
          <wp:extent cx="6840000" cy="1121711"/>
          <wp:effectExtent l="0" t="0" r="0" b="0"/>
          <wp:docPr id="2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rticRADOST_NOVSKA_memorandum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11217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EC212" w14:textId="77777777" w:rsidR="004D0A5C" w:rsidRDefault="004D0A5C" w:rsidP="004D0A5C">
    <w:pPr>
      <w:pStyle w:val="Podnoje"/>
      <w:ind w:left="-851"/>
    </w:pPr>
    <w:r>
      <w:rPr>
        <w:noProof/>
        <w:lang w:eastAsia="hr-HR"/>
      </w:rPr>
      <w:drawing>
        <wp:inline distT="0" distB="0" distL="0" distR="0" wp14:anchorId="2661E80F" wp14:editId="1510433F">
          <wp:extent cx="6840000" cy="1121711"/>
          <wp:effectExtent l="0" t="0" r="0" b="0"/>
          <wp:docPr id="4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rticRADOST_NOVSKA_memorandum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11217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6CBD9" w14:textId="77777777" w:rsidR="0061322E" w:rsidRDefault="0061322E" w:rsidP="001F6DFC">
      <w:pPr>
        <w:spacing w:after="0" w:line="240" w:lineRule="auto"/>
      </w:pPr>
      <w:r>
        <w:separator/>
      </w:r>
    </w:p>
  </w:footnote>
  <w:footnote w:type="continuationSeparator" w:id="0">
    <w:p w14:paraId="6AD1C802" w14:textId="77777777" w:rsidR="0061322E" w:rsidRDefault="0061322E" w:rsidP="001F6D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141A2" w14:textId="77777777" w:rsidR="001F6DFC" w:rsidRDefault="001F6DFC" w:rsidP="001F6DFC">
    <w:pPr>
      <w:pStyle w:val="Zaglavlje"/>
      <w:ind w:left="-85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A4A1" w14:textId="77777777" w:rsidR="004D0A5C" w:rsidRDefault="004D0A5C" w:rsidP="004D0A5C">
    <w:pPr>
      <w:pStyle w:val="Zaglavlje"/>
      <w:ind w:left="-851"/>
    </w:pPr>
    <w:r>
      <w:rPr>
        <w:noProof/>
        <w:lang w:eastAsia="hr-HR"/>
      </w:rPr>
      <w:drawing>
        <wp:inline distT="0" distB="0" distL="0" distR="0" wp14:anchorId="3EFB7D99" wp14:editId="510E2302">
          <wp:extent cx="6840000" cy="104881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okom_NOVSKA_memorandum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1048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502"/>
    <w:rsid w:val="00063E46"/>
    <w:rsid w:val="00073636"/>
    <w:rsid w:val="00105929"/>
    <w:rsid w:val="00172CAC"/>
    <w:rsid w:val="00183B71"/>
    <w:rsid w:val="001B04EE"/>
    <w:rsid w:val="001D0E45"/>
    <w:rsid w:val="001F6DFC"/>
    <w:rsid w:val="00222B2D"/>
    <w:rsid w:val="00286453"/>
    <w:rsid w:val="00287591"/>
    <w:rsid w:val="00351277"/>
    <w:rsid w:val="003F4914"/>
    <w:rsid w:val="0043479A"/>
    <w:rsid w:val="00480D0C"/>
    <w:rsid w:val="004D0A5C"/>
    <w:rsid w:val="004D76BB"/>
    <w:rsid w:val="005033C7"/>
    <w:rsid w:val="005C6C12"/>
    <w:rsid w:val="005D00E0"/>
    <w:rsid w:val="0061322E"/>
    <w:rsid w:val="00640D3B"/>
    <w:rsid w:val="00772435"/>
    <w:rsid w:val="007A7424"/>
    <w:rsid w:val="00807AA7"/>
    <w:rsid w:val="00825934"/>
    <w:rsid w:val="00827A78"/>
    <w:rsid w:val="00841E8D"/>
    <w:rsid w:val="0084766E"/>
    <w:rsid w:val="00862B0A"/>
    <w:rsid w:val="009B481A"/>
    <w:rsid w:val="00A33502"/>
    <w:rsid w:val="00A763B7"/>
    <w:rsid w:val="00AC2673"/>
    <w:rsid w:val="00AD57C3"/>
    <w:rsid w:val="00B42317"/>
    <w:rsid w:val="00C951CE"/>
    <w:rsid w:val="00CD4626"/>
    <w:rsid w:val="00D2166E"/>
    <w:rsid w:val="00DE62DE"/>
    <w:rsid w:val="00DE70EC"/>
    <w:rsid w:val="00E72654"/>
    <w:rsid w:val="00EE1634"/>
    <w:rsid w:val="00F06ADE"/>
    <w:rsid w:val="00F505EF"/>
    <w:rsid w:val="00FB5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36EB3D2"/>
  <w15:docId w15:val="{A9978CFB-E66D-4B13-9F98-347591376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645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1F6D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F6DFC"/>
  </w:style>
  <w:style w:type="paragraph" w:styleId="Podnoje">
    <w:name w:val="footer"/>
    <w:basedOn w:val="Normal"/>
    <w:link w:val="PodnojeChar"/>
    <w:uiPriority w:val="99"/>
    <w:unhideWhenUsed/>
    <w:rsid w:val="001F6D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F6DFC"/>
  </w:style>
  <w:style w:type="paragraph" w:styleId="Tekstbalonia">
    <w:name w:val="Balloon Text"/>
    <w:basedOn w:val="Normal"/>
    <w:link w:val="TekstbaloniaChar"/>
    <w:uiPriority w:val="99"/>
    <w:semiHidden/>
    <w:unhideWhenUsed/>
    <w:rsid w:val="001F6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F6DFC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A33502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Hiperveza">
    <w:name w:val="Hyperlink"/>
    <w:basedOn w:val="Zadanifontodlomka"/>
    <w:uiPriority w:val="99"/>
    <w:unhideWhenUsed/>
    <w:rsid w:val="00862B0A"/>
    <w:rPr>
      <w:color w:val="0000FF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862B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ovokom-novska.h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NOVOKOM\2-NOVOKOM%20PIZDARIJE\memorandum\novokom_NOVSKA_memorandum_ZADNJE.dotx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novokom_NOVSKA_memorandum_ZADNJE.dotx</Template>
  <TotalTime>3</TotalTime>
  <Pages>2</Pages>
  <Words>672</Words>
  <Characters>3835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PC-MARIJA</dc:creator>
  <cp:lastModifiedBy>Ivančica</cp:lastModifiedBy>
  <cp:revision>3</cp:revision>
  <cp:lastPrinted>2022-06-09T06:51:00Z</cp:lastPrinted>
  <dcterms:created xsi:type="dcterms:W3CDTF">2022-06-09T06:56:00Z</dcterms:created>
  <dcterms:modified xsi:type="dcterms:W3CDTF">2022-06-09T07:01:00Z</dcterms:modified>
</cp:coreProperties>
</file>