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1645D" w14:textId="345EE0F0" w:rsidR="00A33502" w:rsidRPr="00F505EF" w:rsidRDefault="00A33502" w:rsidP="00A33502">
      <w:pPr>
        <w:jc w:val="center"/>
        <w:rPr>
          <w:rFonts w:ascii="PF BeauSans Pro" w:hAnsi="PF BeauSans Pro"/>
          <w:b/>
          <w:bCs/>
        </w:rPr>
      </w:pPr>
      <w:r w:rsidRPr="00F505EF">
        <w:rPr>
          <w:rFonts w:ascii="PF BeauSans Pro" w:hAnsi="PF BeauSans Pro"/>
          <w:b/>
          <w:bCs/>
        </w:rPr>
        <w:t>IZJAVA</w:t>
      </w:r>
    </w:p>
    <w:p w14:paraId="20F36427" w14:textId="0B914B66" w:rsidR="00A33502" w:rsidRPr="0043479A" w:rsidRDefault="00A33502" w:rsidP="00F505EF">
      <w:pPr>
        <w:jc w:val="center"/>
        <w:rPr>
          <w:rFonts w:ascii="PF BeauSans Pro" w:hAnsi="PF BeauSans Pro"/>
          <w:sz w:val="20"/>
          <w:szCs w:val="20"/>
        </w:rPr>
      </w:pPr>
      <w:r w:rsidRPr="0043479A">
        <w:rPr>
          <w:rFonts w:ascii="PF BeauSans Pro" w:hAnsi="PF BeauSans Pro"/>
          <w:sz w:val="20"/>
          <w:szCs w:val="20"/>
        </w:rPr>
        <w:t xml:space="preserve">o načinu korištenja javne usluge za prikupljanje miješanog </w:t>
      </w:r>
      <w:r w:rsidR="00172CAC" w:rsidRPr="0043479A">
        <w:rPr>
          <w:rFonts w:ascii="PF BeauSans Pro" w:hAnsi="PF BeauSans Pro"/>
          <w:sz w:val="20"/>
          <w:szCs w:val="20"/>
        </w:rPr>
        <w:t xml:space="preserve">komunalnog otpada </w:t>
      </w:r>
      <w:r w:rsidRPr="0043479A">
        <w:rPr>
          <w:rFonts w:ascii="PF BeauSans Pro" w:hAnsi="PF BeauSans Pro"/>
          <w:sz w:val="20"/>
          <w:szCs w:val="20"/>
        </w:rPr>
        <w:t xml:space="preserve">i biorazgradivog komunalnog otpada </w:t>
      </w:r>
      <w:r w:rsidR="00172CAC" w:rsidRPr="0043479A">
        <w:rPr>
          <w:rFonts w:ascii="PF BeauSans Pro" w:hAnsi="PF BeauSans Pro"/>
          <w:sz w:val="20"/>
          <w:szCs w:val="20"/>
        </w:rPr>
        <w:t>na području Grada Novske</w:t>
      </w:r>
      <w:r w:rsidR="00EE1634" w:rsidRPr="0043479A">
        <w:rPr>
          <w:rFonts w:ascii="PF BeauSans Pro" w:hAnsi="PF BeauSans Pro"/>
          <w:sz w:val="20"/>
          <w:szCs w:val="20"/>
        </w:rPr>
        <w:t xml:space="preserve"> (kategorija</w:t>
      </w:r>
      <w:r w:rsidR="0043479A" w:rsidRPr="0043479A">
        <w:rPr>
          <w:rFonts w:ascii="PF BeauSans Pro" w:hAnsi="PF BeauSans Pro"/>
          <w:sz w:val="20"/>
          <w:szCs w:val="20"/>
        </w:rPr>
        <w:t xml:space="preserve"> „kućanstvo“-potkategorija obiteljske kuć</w:t>
      </w:r>
      <w:r w:rsidR="0043479A">
        <w:rPr>
          <w:rFonts w:ascii="PF BeauSans Pro" w:hAnsi="PF BeauSans Pro"/>
          <w:sz w:val="20"/>
          <w:szCs w:val="20"/>
        </w:rPr>
        <w:t>e</w:t>
      </w:r>
      <w:r w:rsidR="00EE1634" w:rsidRPr="0043479A">
        <w:rPr>
          <w:rFonts w:ascii="PF BeauSans Pro" w:hAnsi="PF BeauSans Pro"/>
          <w:sz w:val="20"/>
          <w:szCs w:val="20"/>
        </w:rPr>
        <w:t>)</w:t>
      </w:r>
    </w:p>
    <w:tbl>
      <w:tblPr>
        <w:tblpPr w:vertAnchor="page" w:horzAnchor="margin" w:tblpXSpec="center" w:tblpY="3601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638"/>
        <w:gridCol w:w="2710"/>
        <w:gridCol w:w="2638"/>
      </w:tblGrid>
      <w:tr w:rsidR="00F505EF" w:rsidRPr="00F505EF" w14:paraId="57751365" w14:textId="77777777" w:rsidTr="00172CAC">
        <w:trPr>
          <w:trHeight w:val="746"/>
        </w:trPr>
        <w:tc>
          <w:tcPr>
            <w:tcW w:w="542" w:type="dxa"/>
          </w:tcPr>
          <w:p w14:paraId="51EF4743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</w:tcPr>
          <w:p w14:paraId="638DACEE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646" w:type="dxa"/>
            <w:tcMar>
              <w:left w:w="196" w:type="dxa"/>
              <w:right w:w="144" w:type="dxa"/>
            </w:tcMar>
          </w:tcPr>
          <w:p w14:paraId="4D300D43" w14:textId="77777777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davatelja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6" w:type="dxa"/>
            <w:tcMar>
              <w:left w:w="204" w:type="dxa"/>
              <w:right w:w="107" w:type="dxa"/>
            </w:tcMar>
          </w:tcPr>
          <w:p w14:paraId="4779A545" w14:textId="77777777" w:rsidR="00F505EF" w:rsidRPr="00F505EF" w:rsidRDefault="00F505EF" w:rsidP="00F505EF">
            <w:pPr>
              <w:tabs>
                <w:tab w:val="left" w:pos="183"/>
              </w:tabs>
              <w:spacing w:after="0" w:line="184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0C6316B" w14:textId="77777777" w:rsidR="00F505EF" w:rsidRPr="00F505EF" w:rsidRDefault="00F505EF" w:rsidP="00F505EF">
            <w:pPr>
              <w:tabs>
                <w:tab w:val="left" w:pos="14"/>
              </w:tabs>
              <w:spacing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-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podaci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to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sla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ete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upi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</w:p>
          <w:p w14:paraId="6E62982E" w14:textId="77777777" w:rsidR="00F505EF" w:rsidRPr="00F505EF" w:rsidRDefault="00F505EF" w:rsidP="00F505EF">
            <w:pPr>
              <w:tabs>
                <w:tab w:val="left" w:pos="994"/>
              </w:tabs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„DA“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7C546084" w14:textId="77777777" w:rsidTr="00172CAC">
        <w:trPr>
          <w:trHeight w:val="395"/>
        </w:trPr>
        <w:tc>
          <w:tcPr>
            <w:tcW w:w="542" w:type="dxa"/>
            <w:tcMar>
              <w:left w:w="199" w:type="dxa"/>
              <w:right w:w="140" w:type="dxa"/>
            </w:tcMar>
          </w:tcPr>
          <w:p w14:paraId="4175FF1B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825" w:type="dxa"/>
            </w:tcMar>
          </w:tcPr>
          <w:p w14:paraId="66C87A7C" w14:textId="77777777" w:rsidR="00F505EF" w:rsidRPr="00F505EF" w:rsidRDefault="00F505EF" w:rsidP="00F505EF">
            <w:pPr>
              <w:spacing w:before="90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Šifra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948" w:type="dxa"/>
            </w:tcMar>
          </w:tcPr>
          <w:p w14:paraId="340FD26C" w14:textId="77777777" w:rsidR="00F505EF" w:rsidRPr="00F505EF" w:rsidRDefault="00F505EF" w:rsidP="00F505EF">
            <w:pPr>
              <w:spacing w:before="97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E0837DF" w14:textId="3F735431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2DBD70" w14:textId="77777777" w:rsidTr="00172CAC">
        <w:trPr>
          <w:trHeight w:val="415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4C07A77B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77" w:type="dxa"/>
            </w:tcMar>
          </w:tcPr>
          <w:p w14:paraId="5CB0F984" w14:textId="77777777" w:rsidR="00F505EF" w:rsidRPr="00F505EF" w:rsidRDefault="00F505EF" w:rsidP="00F505EF">
            <w:pPr>
              <w:spacing w:before="11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Ime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prezime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609" w:type="dxa"/>
            </w:tcMar>
          </w:tcPr>
          <w:p w14:paraId="0C612302" w14:textId="77777777" w:rsidR="00F505EF" w:rsidRPr="00F505EF" w:rsidRDefault="00F505EF" w:rsidP="00F505EF">
            <w:pPr>
              <w:spacing w:before="94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588C657" w14:textId="4671C081" w:rsidR="00F505EF" w:rsidRPr="00F505EF" w:rsidRDefault="00F505EF" w:rsidP="00F505EF">
            <w:pPr>
              <w:spacing w:before="6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0AB71BBB" w14:textId="77777777" w:rsidTr="00172CAC">
        <w:trPr>
          <w:trHeight w:val="393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4C9569D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929" w:type="dxa"/>
            </w:tcMar>
          </w:tcPr>
          <w:p w14:paraId="4B0CB8A6" w14:textId="77777777" w:rsidR="00F505EF" w:rsidRPr="00F505EF" w:rsidRDefault="00F505EF" w:rsidP="00F505EF">
            <w:pPr>
              <w:spacing w:before="104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Adresa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0" w:type="dxa"/>
            </w:tcMar>
          </w:tcPr>
          <w:p w14:paraId="42149C8F" w14:textId="77777777" w:rsidR="00F505EF" w:rsidRPr="00F505EF" w:rsidRDefault="00F505EF" w:rsidP="00F505EF">
            <w:pPr>
              <w:spacing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BC6F523" w14:textId="14F2F380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FBC79C0" w14:textId="77777777" w:rsidTr="00172CAC">
        <w:trPr>
          <w:trHeight w:val="424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DAF8A82" w14:textId="77777777" w:rsidR="00F505EF" w:rsidRPr="00F505EF" w:rsidRDefault="00F505EF" w:rsidP="00F505EF">
            <w:pPr>
              <w:spacing w:before="10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4.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2" w:type="dxa"/>
            </w:tcMar>
          </w:tcPr>
          <w:p w14:paraId="42617232" w14:textId="77777777" w:rsidR="00F505EF" w:rsidRPr="00F505EF" w:rsidRDefault="00F505EF" w:rsidP="00F505EF">
            <w:pPr>
              <w:spacing w:before="11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OIB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58" w:type="dxa"/>
              <w:right w:w="1458" w:type="dxa"/>
            </w:tcMar>
          </w:tcPr>
          <w:p w14:paraId="2F66C141" w14:textId="77777777" w:rsidR="00F505EF" w:rsidRPr="00F505EF" w:rsidRDefault="00F505EF" w:rsidP="00F505EF">
            <w:pPr>
              <w:spacing w:before="111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410B355" w14:textId="477438C9" w:rsidR="00F505EF" w:rsidRPr="00F505EF" w:rsidRDefault="00F505EF" w:rsidP="00F505EF">
            <w:pPr>
              <w:spacing w:before="65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1FA555" w14:textId="77777777" w:rsidTr="00172CAC">
        <w:trPr>
          <w:trHeight w:val="410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C97AB97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5.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921" w:type="dxa"/>
            </w:tcMar>
          </w:tcPr>
          <w:p w14:paraId="419EAED3" w14:textId="77777777" w:rsidR="00F505EF" w:rsidRPr="00F505EF" w:rsidRDefault="00F505EF" w:rsidP="00F505EF">
            <w:pPr>
              <w:spacing w:before="97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1" w:type="dxa"/>
            </w:tcMar>
          </w:tcPr>
          <w:p w14:paraId="7FA5AEDD" w14:textId="77777777" w:rsidR="00F505EF" w:rsidRPr="00F505EF" w:rsidRDefault="00F505EF" w:rsidP="00F505EF">
            <w:pPr>
              <w:spacing w:before="1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23248CD" w14:textId="50B35534" w:rsidR="00F505EF" w:rsidRPr="00F505EF" w:rsidRDefault="00F505EF" w:rsidP="00F505EF">
            <w:pPr>
              <w:spacing w:before="58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0150344" w14:textId="77777777" w:rsidTr="00172CAC">
        <w:trPr>
          <w:trHeight w:val="45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0F1684F3" w14:textId="77777777" w:rsidR="00F505EF" w:rsidRPr="00F505EF" w:rsidRDefault="00F505EF" w:rsidP="00F505EF">
            <w:pPr>
              <w:spacing w:before="12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6.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1150" w:type="dxa"/>
            </w:tcMar>
          </w:tcPr>
          <w:p w14:paraId="6DF7144C" w14:textId="77777777" w:rsidR="00F505EF" w:rsidRPr="00F505EF" w:rsidRDefault="00F505EF" w:rsidP="00F505EF">
            <w:pPr>
              <w:spacing w:before="11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Volumen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079" w:type="dxa"/>
            </w:tcMar>
          </w:tcPr>
          <w:p w14:paraId="3AD2A664" w14:textId="77777777" w:rsidR="00F505EF" w:rsidRPr="00F505EF" w:rsidRDefault="00F505EF" w:rsidP="00F505EF">
            <w:pPr>
              <w:spacing w:before="13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3E460AB1" w14:textId="0AD89219" w:rsidR="00F505EF" w:rsidRPr="00F505EF" w:rsidRDefault="00F505EF" w:rsidP="00F505EF">
            <w:pPr>
              <w:spacing w:before="7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4D74BEE" w14:textId="77777777" w:rsidTr="00172CAC">
        <w:trPr>
          <w:trHeight w:val="432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12B0ECF" w14:textId="77777777" w:rsidR="00F505EF" w:rsidRPr="00F505EF" w:rsidRDefault="00F505EF" w:rsidP="00F505EF">
            <w:pPr>
              <w:spacing w:before="11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7.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654" w:type="dxa"/>
            </w:tcMar>
          </w:tcPr>
          <w:p w14:paraId="4BE40380" w14:textId="77777777" w:rsidR="00F505EF" w:rsidRPr="00F505EF" w:rsidRDefault="00F505EF" w:rsidP="00F505EF">
            <w:pPr>
              <w:spacing w:before="10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Udio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391" w:type="dxa"/>
            </w:tcMar>
          </w:tcPr>
          <w:p w14:paraId="05671959" w14:textId="77777777" w:rsidR="00F505EF" w:rsidRPr="00F505EF" w:rsidRDefault="00F505EF" w:rsidP="00F505EF">
            <w:pPr>
              <w:spacing w:before="12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F44289F" w14:textId="3577DBA9" w:rsidR="00F505EF" w:rsidRPr="00F505EF" w:rsidRDefault="00F505EF" w:rsidP="00F505EF">
            <w:pPr>
              <w:spacing w:before="7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3AB8EB2" w14:textId="77777777" w:rsidTr="00172CAC">
        <w:trPr>
          <w:trHeight w:val="50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288C014" w14:textId="77777777" w:rsidR="00F505EF" w:rsidRPr="00F505EF" w:rsidRDefault="00F505EF" w:rsidP="00F505EF">
            <w:pPr>
              <w:spacing w:before="148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8.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89" w:type="dxa"/>
            </w:tcMar>
          </w:tcPr>
          <w:p w14:paraId="333D9835" w14:textId="77777777" w:rsidR="00F505EF" w:rsidRPr="00F505EF" w:rsidRDefault="00F505EF" w:rsidP="00F505EF">
            <w:pPr>
              <w:spacing w:before="51" w:after="0" w:line="20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Mjesečni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broj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planiranih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786" w:type="dxa"/>
            </w:tcMar>
          </w:tcPr>
          <w:p w14:paraId="5D04F408" w14:textId="77777777" w:rsidR="00F505EF" w:rsidRPr="00F505EF" w:rsidRDefault="00F505EF" w:rsidP="00F505EF">
            <w:pPr>
              <w:spacing w:before="15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212BB63" w14:textId="5232A1B5" w:rsidR="00F505EF" w:rsidRPr="00F505EF" w:rsidRDefault="00F505EF" w:rsidP="00F505EF">
            <w:pPr>
              <w:spacing w:before="10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7BFF10D4" w14:textId="77777777" w:rsidTr="00172CAC">
        <w:trPr>
          <w:trHeight w:val="467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78E1251" w14:textId="77777777" w:rsidR="00F505EF" w:rsidRPr="00F505EF" w:rsidRDefault="00F505EF" w:rsidP="00F505EF">
            <w:pPr>
              <w:spacing w:before="131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9.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074" w:type="dxa"/>
            </w:tcMar>
          </w:tcPr>
          <w:p w14:paraId="10616420" w14:textId="77777777" w:rsidR="00F505EF" w:rsidRPr="00F505EF" w:rsidRDefault="00F505EF" w:rsidP="00F505EF">
            <w:pPr>
              <w:spacing w:before="126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838" w:type="dxa"/>
            </w:tcMar>
          </w:tcPr>
          <w:p w14:paraId="034AEA08" w14:textId="77777777" w:rsidR="00F505EF" w:rsidRPr="00F505EF" w:rsidRDefault="00F505EF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6C00F68B" w14:textId="7B72893F" w:rsidR="00F505EF" w:rsidRPr="00F505EF" w:rsidRDefault="00F505EF" w:rsidP="00F505EF">
            <w:pPr>
              <w:spacing w:before="87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630035FD" w14:textId="77777777" w:rsidTr="00172CAC">
        <w:trPr>
          <w:trHeight w:val="60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0335A029" w14:textId="77777777" w:rsidR="00F505EF" w:rsidRPr="00F505EF" w:rsidRDefault="00F505EF" w:rsidP="00F505EF">
            <w:pPr>
              <w:spacing w:before="203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10.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" w:type="dxa"/>
            </w:tcMar>
          </w:tcPr>
          <w:p w14:paraId="3B4E0436" w14:textId="77777777" w:rsidR="00F505EF" w:rsidRPr="00F505EF" w:rsidRDefault="00F505EF" w:rsidP="00F505EF">
            <w:pPr>
              <w:spacing w:before="13"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nekretnine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–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(ako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odgovor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NE,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du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potpisati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Izjavu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trajnom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3B0451C1" w14:textId="77777777" w:rsidR="00F505EF" w:rsidRPr="00F505EF" w:rsidRDefault="00F505EF" w:rsidP="00F505EF">
            <w:pPr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nekorištenju)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691" w:type="dxa"/>
            </w:tcMar>
          </w:tcPr>
          <w:p w14:paraId="2FC12431" w14:textId="77777777" w:rsidR="00F505EF" w:rsidRPr="00F505EF" w:rsidRDefault="00F505EF" w:rsidP="00F505EF">
            <w:pPr>
              <w:spacing w:before="21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F9645CB" w14:textId="740836B0" w:rsidR="00F505EF" w:rsidRPr="00F505EF" w:rsidRDefault="00F505EF" w:rsidP="00F505EF">
            <w:pPr>
              <w:spacing w:before="15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757571" w14:textId="77777777" w:rsidTr="00172CAC">
        <w:trPr>
          <w:trHeight w:val="41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1A24226C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24" w:type="dxa"/>
            </w:tcMar>
          </w:tcPr>
          <w:p w14:paraId="77495835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Vlastito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kompostiranje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(DA/NE)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259" w:type="dxa"/>
            </w:tcMar>
          </w:tcPr>
          <w:p w14:paraId="53C9D453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0E363BA" w14:textId="7A26E110" w:rsidR="00F505EF" w:rsidRPr="00F505EF" w:rsidRDefault="00F505EF" w:rsidP="00F505EF">
            <w:pPr>
              <w:spacing w:before="6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0C76A2C" w14:textId="77777777" w:rsidTr="00172CAC">
        <w:trPr>
          <w:trHeight w:val="410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6B274398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25" w:type="dxa"/>
            </w:tcMar>
          </w:tcPr>
          <w:p w14:paraId="5C5917DD" w14:textId="77777777" w:rsidR="00F505EF" w:rsidRPr="00F505EF" w:rsidRDefault="00F505EF" w:rsidP="00F505EF">
            <w:pPr>
              <w:spacing w:before="6" w:after="0" w:line="197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452" w:type="dxa"/>
              <w:right w:w="1398" w:type="dxa"/>
            </w:tcMar>
          </w:tcPr>
          <w:p w14:paraId="60F56242" w14:textId="6FCC1D5F" w:rsidR="00F505EF" w:rsidRPr="00F505EF" w:rsidRDefault="00F505EF" w:rsidP="00172CAC">
            <w:pPr>
              <w:spacing w:before="111" w:after="0" w:line="199" w:lineRule="exact"/>
              <w:ind w:right="-567"/>
              <w:jc w:val="center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=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116052">
              <w:rPr>
                <w:rFonts w:ascii="Cambria" w:eastAsia="Arial" w:hAnsi="Cambria" w:cs="Cambria"/>
                <w:color w:val="000000"/>
                <w:sz w:val="16"/>
                <w:szCs w:val="16"/>
              </w:rPr>
              <w:t>(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JC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BP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U)</w:t>
            </w:r>
          </w:p>
        </w:tc>
      </w:tr>
      <w:tr w:rsidR="00F505EF" w:rsidRPr="00F505EF" w14:paraId="4551D113" w14:textId="77777777" w:rsidTr="00172CAC">
        <w:trPr>
          <w:trHeight w:val="441"/>
        </w:trPr>
        <w:tc>
          <w:tcPr>
            <w:tcW w:w="542" w:type="dxa"/>
            <w:tcMar>
              <w:left w:w="151" w:type="dxa"/>
              <w:right w:w="88" w:type="dxa"/>
            </w:tcMar>
          </w:tcPr>
          <w:p w14:paraId="3D40FEEA" w14:textId="77777777" w:rsidR="00F505EF" w:rsidRPr="00F505EF" w:rsidRDefault="00F505EF" w:rsidP="00F505EF">
            <w:pPr>
              <w:spacing w:before="11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396" w:type="dxa"/>
            </w:tcMar>
          </w:tcPr>
          <w:p w14:paraId="01802430" w14:textId="77777777" w:rsidR="00F505EF" w:rsidRPr="00F505EF" w:rsidRDefault="00F505EF" w:rsidP="00F505EF">
            <w:pPr>
              <w:spacing w:before="125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Izvadak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Cjenika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</w:tcPr>
          <w:p w14:paraId="2BF8FC5D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366" w:type="dxa"/>
          </w:tcPr>
          <w:p w14:paraId="09F634B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01AC23" w14:textId="77777777" w:rsidTr="00172CAC">
        <w:trPr>
          <w:trHeight w:val="465"/>
        </w:trPr>
        <w:tc>
          <w:tcPr>
            <w:tcW w:w="542" w:type="dxa"/>
          </w:tcPr>
          <w:p w14:paraId="6ECE8DA5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0" w:type="dxa"/>
            </w:tcMar>
          </w:tcPr>
          <w:p w14:paraId="051CDCE5" w14:textId="77777777" w:rsidR="00F505EF" w:rsidRPr="00F505EF" w:rsidRDefault="00F505EF" w:rsidP="00F505EF">
            <w:pPr>
              <w:tabs>
                <w:tab w:val="left" w:pos="218"/>
              </w:tabs>
              <w:spacing w:before="46" w:after="0" w:line="191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obvezne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minimalne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373" w:type="dxa"/>
              <w:right w:w="2317" w:type="dxa"/>
            </w:tcMar>
          </w:tcPr>
          <w:p w14:paraId="3F52EAAC" w14:textId="77777777" w:rsidR="00F505EF" w:rsidRPr="00F505EF" w:rsidRDefault="00F505EF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53,11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6E3D7DF4" w14:textId="77777777" w:rsidTr="00172CAC">
        <w:trPr>
          <w:trHeight w:val="561"/>
        </w:trPr>
        <w:tc>
          <w:tcPr>
            <w:tcW w:w="542" w:type="dxa"/>
          </w:tcPr>
          <w:p w14:paraId="3A35AAE2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186" w:type="dxa"/>
            </w:tcMar>
          </w:tcPr>
          <w:p w14:paraId="37E976CB" w14:textId="77777777" w:rsidR="00F505EF" w:rsidRPr="00F505EF" w:rsidRDefault="00F505EF" w:rsidP="00F505EF">
            <w:pPr>
              <w:tabs>
                <w:tab w:val="left" w:pos="218"/>
              </w:tabs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njenju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127F29A8" w14:textId="77777777" w:rsidR="00F505EF" w:rsidRPr="00F505EF" w:rsidRDefault="00F505EF" w:rsidP="00F505EF">
            <w:pPr>
              <w:tabs>
                <w:tab w:val="left" w:pos="218"/>
              </w:tabs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417" w:type="dxa"/>
              <w:right w:w="2362" w:type="dxa"/>
            </w:tcMar>
          </w:tcPr>
          <w:p w14:paraId="336DD8B1" w14:textId="2251B60E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4,46 kn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– volumen 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120 litara</w:t>
            </w:r>
          </w:p>
          <w:p w14:paraId="181EBCCB" w14:textId="7DF1C510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8,92 kn- 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volumen 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240 litara</w:t>
            </w:r>
          </w:p>
        </w:tc>
      </w:tr>
      <w:tr w:rsidR="00F505EF" w:rsidRPr="00F505EF" w14:paraId="29D1776E" w14:textId="77777777" w:rsidTr="00172CAC">
        <w:trPr>
          <w:trHeight w:val="561"/>
        </w:trPr>
        <w:tc>
          <w:tcPr>
            <w:tcW w:w="542" w:type="dxa"/>
          </w:tcPr>
          <w:p w14:paraId="4815DB0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29" w:type="dxa"/>
            </w:tcMar>
          </w:tcPr>
          <w:p w14:paraId="09813A4C" w14:textId="77777777" w:rsidR="00F505EF" w:rsidRPr="00F505EF" w:rsidRDefault="00F505EF" w:rsidP="00F505EF">
            <w:pPr>
              <w:spacing w:before="18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12" w:type="dxa"/>
              <w:right w:w="198" w:type="dxa"/>
            </w:tcMar>
          </w:tcPr>
          <w:p w14:paraId="3DA62E68" w14:textId="77777777" w:rsidR="00F505EF" w:rsidRPr="00F505EF" w:rsidRDefault="00F505EF" w:rsidP="00F505EF">
            <w:pPr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Odredbama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sukladno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l.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27.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Odluke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pružanja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prikupljanja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B4F197C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biorazgradivog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postupanje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protivno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Ugovoru.</w:t>
            </w:r>
          </w:p>
          <w:p w14:paraId="14916B63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</w:tbl>
    <w:p w14:paraId="16320611" w14:textId="53FD30C2" w:rsidR="00F505EF" w:rsidRDefault="00F505EF" w:rsidP="00F505EF"/>
    <w:p w14:paraId="411E8A99" w14:textId="6398E965" w:rsidR="00172CAC" w:rsidRPr="00F06ADE" w:rsidRDefault="00172CAC" w:rsidP="005353AE">
      <w:pPr>
        <w:spacing w:before="21"/>
        <w:ind w:left="-907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Ukoliko kor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snik </w:t>
      </w:r>
      <w:r w:rsidRPr="00F06ADE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sluge ne dostav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davatelju javne usluge Izjavu u roku 15 dana od dana zaprimanja 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ste, pr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mjen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ivat</w:t>
      </w:r>
      <w:r>
        <w:rPr>
          <w:rFonts w:ascii="PF BeauSans Pro" w:hAnsi="PF BeauSans Pro" w:cs="Arial"/>
          <w:color w:val="000000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će se podaci iz </w:t>
      </w:r>
      <w:r>
        <w:rPr>
          <w:rFonts w:ascii="PF BeauSans Pro" w:hAnsi="PF BeauSans Pro" w:cs="Arial"/>
          <w:color w:val="000000"/>
          <w:sz w:val="18"/>
          <w:szCs w:val="18"/>
        </w:rPr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Iz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ave koju je  naveo davatelj javne usluge.  </w:t>
      </w:r>
    </w:p>
    <w:p w14:paraId="21C5ECEA" w14:textId="4BB7F542" w:rsidR="00172CAC" w:rsidRDefault="00172CAC" w:rsidP="005353AE">
      <w:pPr>
        <w:spacing w:line="184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</w:p>
    <w:p w14:paraId="5F03F334" w14:textId="7C3EAAD1" w:rsidR="00F505EF" w:rsidRPr="00EE1634" w:rsidRDefault="00172CAC" w:rsidP="005353AE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lastRenderedPageBreak/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dužan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vratiti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d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avatelju</w:t>
      </w:r>
      <w:r w:rsidR="00F505EF" w:rsidRPr="00EE1634">
        <w:rPr>
          <w:rFonts w:ascii="PF BeauSans Pro" w:hAnsi="PF BeauSans Pro" w:cs="Arial"/>
          <w:color w:val="000000"/>
          <w:spacing w:val="27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2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mjerk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potpisane</w:t>
      </w:r>
      <w:r w:rsidR="00F505EF" w:rsidRPr="00EE1634">
        <w:rPr>
          <w:rFonts w:ascii="PF BeauSans Pro" w:hAnsi="PF BeauSans Pro" w:cs="Arial"/>
          <w:color w:val="000000"/>
          <w:spacing w:val="2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Izjave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pisan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obliku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od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zapr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manja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(pošt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m, </w:t>
      </w:r>
      <w:r w:rsidR="00F505EF" w:rsidRPr="005353AE">
        <w:rPr>
          <w:rFonts w:ascii="PF BeauSans Pro" w:hAnsi="PF BeauSans Pro" w:cs="Arial"/>
          <w:sz w:val="18"/>
          <w:szCs w:val="18"/>
        </w:rPr>
        <w:t>el</w:t>
      </w:r>
      <w:r w:rsidR="00F505EF" w:rsidRPr="005353AE">
        <w:rPr>
          <w:rFonts w:ascii="PF BeauSans Pro" w:hAnsi="PF BeauSans Pro" w:cs="Arial"/>
          <w:spacing w:val="-2"/>
          <w:sz w:val="18"/>
          <w:szCs w:val="18"/>
        </w:rPr>
        <w:t>e</w:t>
      </w:r>
      <w:r w:rsidR="00F505EF" w:rsidRPr="005353AE">
        <w:rPr>
          <w:rFonts w:ascii="PF BeauSans Pro" w:hAnsi="PF BeauSans Pro" w:cs="Arial"/>
          <w:sz w:val="18"/>
          <w:szCs w:val="18"/>
        </w:rPr>
        <w:t>ktron</w:t>
      </w:r>
      <w:r w:rsidR="00F505EF" w:rsidRPr="005353AE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5353AE">
        <w:rPr>
          <w:rFonts w:ascii="PF BeauSans Pro" w:hAnsi="PF BeauSans Pro" w:cs="Arial"/>
          <w:sz w:val="18"/>
          <w:szCs w:val="18"/>
        </w:rPr>
        <w:t>čk</w:t>
      </w:r>
      <w:r w:rsidR="00F505EF" w:rsidRPr="005353AE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5353AE">
        <w:rPr>
          <w:rFonts w:ascii="PF BeauSans Pro" w:hAnsi="PF BeauSans Pro" w:cs="Arial"/>
          <w:sz w:val="18"/>
          <w:szCs w:val="18"/>
        </w:rPr>
        <w:t>m put</w:t>
      </w:r>
      <w:r w:rsidR="00F505EF" w:rsidRPr="005353AE">
        <w:rPr>
          <w:rFonts w:ascii="PF BeauSans Pro" w:hAnsi="PF BeauSans Pro" w:cs="Arial"/>
          <w:spacing w:val="-3"/>
          <w:sz w:val="18"/>
          <w:szCs w:val="18"/>
        </w:rPr>
        <w:t>e</w:t>
      </w:r>
      <w:r w:rsidR="00F505EF" w:rsidRPr="005353AE">
        <w:rPr>
          <w:rFonts w:ascii="PF BeauSans Pro" w:hAnsi="PF BeauSans Pro" w:cs="Arial"/>
          <w:sz w:val="18"/>
          <w:szCs w:val="18"/>
        </w:rPr>
        <w:t xml:space="preserve">m,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bno u prostor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 davatelj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javne usluge).  </w:t>
      </w:r>
    </w:p>
    <w:p w14:paraId="79A90278" w14:textId="7406C04C" w:rsidR="00F505EF" w:rsidRPr="00EE1634" w:rsidRDefault="00172CAC" w:rsidP="005353AE">
      <w:pPr>
        <w:spacing w:before="21"/>
        <w:ind w:left="-907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Davatelj javne uslug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nako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Izjave dužan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vratit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jedan ovjereni primjerak Izjave u 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dana od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ste.  </w:t>
      </w:r>
    </w:p>
    <w:p w14:paraId="6B3DC688" w14:textId="332777FA" w:rsidR="00F505EF" w:rsidRPr="00EE1634" w:rsidRDefault="00172CAC" w:rsidP="005353AE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usluge dužan je obavijestiti davatelja javne usluge o svakoj promjeni podat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ka iz Izjave najkas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ije u roku od 15 dana od </w:t>
      </w:r>
      <w:r w:rsidR="00183B71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 kada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nastupil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mjena, a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mjenjuj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od prvog dana sljedećeg obračunskog razdoblja.    </w:t>
      </w:r>
    </w:p>
    <w:p w14:paraId="3BF62DD1" w14:textId="53E71751" w:rsidR="00F505EF" w:rsidRPr="00EE1634" w:rsidRDefault="00F505EF" w:rsidP="005353AE">
      <w:pPr>
        <w:spacing w:before="37" w:line="183" w:lineRule="exact"/>
        <w:ind w:left="-712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>Potp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ove Izjave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usluge potvrđuje da je upoznat sa sv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odredbama Ugovora, koji se sm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tra sklopljen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dostav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Izjave</w:t>
      </w:r>
      <w:r w:rsidR="005353AE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davatelj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 javne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usluge,</w:t>
      </w:r>
      <w:r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daje</w:t>
      </w:r>
      <w:r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sugl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snost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obradu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osobnih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pod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taka</w:t>
      </w:r>
      <w:r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svrhu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uslug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prikupljanje</w:t>
      </w:r>
      <w:r w:rsidR="005353AE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mij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šanog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pacing w:val="49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iorazgradivog 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tpada.  </w:t>
      </w:r>
    </w:p>
    <w:p w14:paraId="3087B753" w14:textId="637659D6" w:rsidR="00183B71" w:rsidRPr="00EE1634" w:rsidRDefault="00183B71" w:rsidP="005353AE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U slučaju odjave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štenja javn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usluge na nekretnini koja se tra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no ne korist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korisn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usluge je dužan davatelju javne usluge na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odgovarajući način d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kazati trajno nekor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je nekretnine,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kladno odredbi čla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ka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>71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 xml:space="preserve">Zakona o gospodarenju otpadom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ab/>
        <w:t>(„Narodne novine“ 84/21)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  </w:t>
      </w:r>
    </w:p>
    <w:p w14:paraId="4EF2E785" w14:textId="4E6157A9" w:rsidR="00862B0A" w:rsidRPr="00EE1634" w:rsidRDefault="00862B0A" w:rsidP="005353AE">
      <w:pPr>
        <w:spacing w:line="184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Potp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ove Izjave korisnik 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je suglasan da se o svim propisan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odredb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ma koje uređuju sustav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kupljanja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otp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 (Odluka,  Cjenik javne uslug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ći uvjeti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govora, obavijesti o pr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kupljanju miješanog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otpada 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iorazgradivog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komunalnog otpada,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zako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ska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egulativa)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info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mira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put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41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mre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ž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nih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stran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ca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davatelja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(</w:t>
      </w:r>
      <w:hyperlink r:id="rId6" w:history="1">
        <w:r w:rsidRPr="00EE1634">
          <w:rPr>
            <w:rStyle w:val="Hiperveza"/>
            <w:rFonts w:ascii="PF BeauSans Pro" w:hAnsi="PF BeauSans Pro" w:cs="Arial"/>
            <w:sz w:val="18"/>
            <w:szCs w:val="18"/>
          </w:rPr>
          <w:t>www.novokom-novska.hr</w:t>
        </w:r>
      </w:hyperlink>
      <w:r w:rsidRPr="00EE1634">
        <w:rPr>
          <w:rFonts w:ascii="PF BeauSans Pro" w:hAnsi="PF BeauSans Pro" w:cs="Arial"/>
          <w:color w:val="000000"/>
          <w:sz w:val="18"/>
          <w:szCs w:val="18"/>
        </w:rPr>
        <w:t>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ili</w:t>
      </w:r>
      <w:r w:rsidRPr="00EE1634">
        <w:rPr>
          <w:rFonts w:ascii="PF BeauSans Pro" w:hAnsi="PF BeauSans Pro" w:cs="Arial"/>
          <w:color w:val="000000"/>
          <w:spacing w:val="44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rostorij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 davatelja javne uslug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</w:t>
      </w:r>
    </w:p>
    <w:p w14:paraId="6E487FAB" w14:textId="604314C6" w:rsidR="00F505EF" w:rsidRPr="00EE1634" w:rsidRDefault="00862B0A" w:rsidP="005353AE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Ugovor o korištenju javne usluge sm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tra se sklop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jenim kada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ik usluge dostavi Izjavu ili pril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prvog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evidentiranog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korištenja javne usluge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li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z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na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štenje spr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ka za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primopredaju miješanog komunalnog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tpad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a u slučaju da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 xml:space="preserve">javne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 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dostavi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davatelju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Izjavu.   </w:t>
      </w:r>
    </w:p>
    <w:p w14:paraId="6E56ADAB" w14:textId="0D5918FF" w:rsidR="00F505EF" w:rsidRPr="00EE1634" w:rsidRDefault="00F505EF" w:rsidP="005353AE">
      <w:pPr>
        <w:spacing w:line="183" w:lineRule="exact"/>
        <w:ind w:left="-712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>Pril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konačnog presta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štenja javne usluge (odjave korišt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nja javne usluge na nekretnini ko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a se trajno ne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, </w:t>
      </w:r>
      <w:r w:rsidR="005353AE">
        <w:rPr>
          <w:rFonts w:ascii="PF BeauSans Pro" w:hAnsi="PF BeauSans Pro" w:cs="Arial"/>
          <w:color w:val="000000"/>
          <w:sz w:val="18"/>
          <w:szCs w:val="18"/>
        </w:rPr>
        <w:t xml:space="preserve"> 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pr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mjene nosite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 prav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vlasništva nekretnine, presta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 postojanja građevine i sl.),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usluge (dotadašnji vlasn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nekret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ine) je dužan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platiti sve do tada zaprim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jen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račune, vrat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ti zadužene spr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ke i tek tada se sm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tra da su steč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ni uvjeti.   </w:t>
      </w:r>
    </w:p>
    <w:p w14:paraId="59D5509B" w14:textId="67823AB3" w:rsidR="00F505EF" w:rsidRPr="00EE1634" w:rsidRDefault="00F505EF" w:rsidP="005353AE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0A12D08E" w14:textId="44E1D3B4" w:rsidR="00F505EF" w:rsidRPr="00EE1634" w:rsidRDefault="00EE1634" w:rsidP="005353A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Novokom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d.o.o. Novska   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                                                </w:t>
      </w:r>
      <w:r w:rsidR="005353AE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      Korisnik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usluge</w:t>
      </w:r>
    </w:p>
    <w:p w14:paraId="6B7EA8E9" w14:textId="369727E3" w:rsidR="00F505EF" w:rsidRPr="00EE1634" w:rsidRDefault="00EE1634" w:rsidP="005353A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_____________________                                                                                    </w:t>
      </w:r>
      <w:r w:rsidR="005353AE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</w:t>
      </w:r>
      <w:r w:rsidRPr="00EE1634">
        <w:rPr>
          <w:rFonts w:ascii="PF BeauSans Pro" w:hAnsi="PF BeauSans Pro" w:cs="Times New Roman"/>
          <w:color w:val="010302"/>
          <w:sz w:val="18"/>
          <w:szCs w:val="18"/>
        </w:rPr>
        <w:t>_________________________</w:t>
      </w:r>
    </w:p>
    <w:p w14:paraId="34EEF539" w14:textId="4E4262FF" w:rsidR="00F505EF" w:rsidRPr="00EE1634" w:rsidRDefault="00F505EF" w:rsidP="005353AE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63DCC1ED" w14:textId="29B497D2" w:rsidR="00F505EF" w:rsidRPr="00EE1634" w:rsidRDefault="00EE1634" w:rsidP="005353A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U </w:t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Novskoj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, _______________2022. godine</w:t>
      </w:r>
    </w:p>
    <w:p w14:paraId="334451D4" w14:textId="77777777" w:rsidR="00F505EF" w:rsidRPr="00EE1634" w:rsidRDefault="00F505EF" w:rsidP="005353AE">
      <w:pPr>
        <w:jc w:val="both"/>
        <w:rPr>
          <w:sz w:val="18"/>
          <w:szCs w:val="18"/>
        </w:rPr>
      </w:pPr>
    </w:p>
    <w:p w14:paraId="7A206103" w14:textId="77777777" w:rsidR="004D0A5C" w:rsidRPr="00EE1634" w:rsidRDefault="004D0A5C" w:rsidP="005353AE">
      <w:pPr>
        <w:jc w:val="both"/>
        <w:rPr>
          <w:sz w:val="18"/>
          <w:szCs w:val="18"/>
        </w:rPr>
      </w:pPr>
    </w:p>
    <w:p w14:paraId="47369FA8" w14:textId="77777777" w:rsidR="004D0A5C" w:rsidRPr="00EE1634" w:rsidRDefault="004D0A5C" w:rsidP="005353AE">
      <w:pPr>
        <w:jc w:val="both"/>
        <w:rPr>
          <w:sz w:val="18"/>
          <w:szCs w:val="18"/>
        </w:rPr>
      </w:pPr>
    </w:p>
    <w:p w14:paraId="57E321F1" w14:textId="77777777" w:rsidR="004D0A5C" w:rsidRPr="00EE1634" w:rsidRDefault="004D0A5C" w:rsidP="005353AE">
      <w:pPr>
        <w:jc w:val="both"/>
        <w:rPr>
          <w:sz w:val="18"/>
          <w:szCs w:val="18"/>
        </w:rPr>
      </w:pPr>
    </w:p>
    <w:p w14:paraId="3F99F54A" w14:textId="77777777" w:rsidR="004D0A5C" w:rsidRDefault="004D0A5C" w:rsidP="005353AE">
      <w:pPr>
        <w:jc w:val="both"/>
      </w:pPr>
    </w:p>
    <w:p w14:paraId="1063F074" w14:textId="77777777" w:rsidR="004D0A5C" w:rsidRDefault="004D0A5C"/>
    <w:p w14:paraId="650C3A13" w14:textId="77777777" w:rsidR="004D0A5C" w:rsidRDefault="004D0A5C"/>
    <w:p w14:paraId="211CE3FD" w14:textId="77777777" w:rsidR="004D0A5C" w:rsidRDefault="004D0A5C"/>
    <w:p w14:paraId="1DD6C802" w14:textId="77777777" w:rsidR="004D0A5C" w:rsidRDefault="004D0A5C"/>
    <w:p w14:paraId="53C3AC2C" w14:textId="77777777" w:rsidR="004D0A5C" w:rsidRDefault="004D0A5C"/>
    <w:p w14:paraId="6009A974" w14:textId="77777777" w:rsidR="004D0A5C" w:rsidRDefault="004D0A5C"/>
    <w:sectPr w:rsidR="004D0A5C" w:rsidSect="004D0A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567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DDD5D" w14:textId="77777777" w:rsidR="00584704" w:rsidRDefault="00584704" w:rsidP="001F6DFC">
      <w:pPr>
        <w:spacing w:after="0" w:line="240" w:lineRule="auto"/>
      </w:pPr>
      <w:r>
        <w:separator/>
      </w:r>
    </w:p>
  </w:endnote>
  <w:endnote w:type="continuationSeparator" w:id="0">
    <w:p w14:paraId="58B3AEE3" w14:textId="77777777" w:rsidR="00584704" w:rsidRDefault="00584704" w:rsidP="001F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 BeauSans Pro">
    <w:altName w:val="Calibri"/>
    <w:charset w:val="00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38F4" w14:textId="77777777" w:rsidR="001F6DFC" w:rsidRPr="001F6DFC" w:rsidRDefault="001F6DFC" w:rsidP="001F6DFC">
    <w:pPr>
      <w:pStyle w:val="Podnoje"/>
      <w:ind w:left="-851"/>
    </w:pPr>
    <w:r>
      <w:rPr>
        <w:noProof/>
        <w:lang w:eastAsia="hr-HR"/>
      </w:rPr>
      <w:drawing>
        <wp:inline distT="0" distB="0" distL="0" distR="0" wp14:anchorId="11C7105C" wp14:editId="1CCB5152">
          <wp:extent cx="6840000" cy="1121711"/>
          <wp:effectExtent l="0" t="0" r="0" b="0"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C212" w14:textId="77777777" w:rsidR="004D0A5C" w:rsidRDefault="004D0A5C" w:rsidP="004D0A5C">
    <w:pPr>
      <w:pStyle w:val="Podnoje"/>
      <w:ind w:left="-851"/>
    </w:pPr>
    <w:r>
      <w:rPr>
        <w:noProof/>
        <w:lang w:eastAsia="hr-HR"/>
      </w:rPr>
      <w:drawing>
        <wp:inline distT="0" distB="0" distL="0" distR="0" wp14:anchorId="2661E80F" wp14:editId="1510433F">
          <wp:extent cx="6840000" cy="1121711"/>
          <wp:effectExtent l="0" t="0" r="0" b="0"/>
          <wp:docPr id="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6EB1" w14:textId="77777777" w:rsidR="00584704" w:rsidRDefault="00584704" w:rsidP="001F6DFC">
      <w:pPr>
        <w:spacing w:after="0" w:line="240" w:lineRule="auto"/>
      </w:pPr>
      <w:r>
        <w:separator/>
      </w:r>
    </w:p>
  </w:footnote>
  <w:footnote w:type="continuationSeparator" w:id="0">
    <w:p w14:paraId="64F1BA11" w14:textId="77777777" w:rsidR="00584704" w:rsidRDefault="00584704" w:rsidP="001F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41A2" w14:textId="77777777" w:rsidR="001F6DFC" w:rsidRDefault="001F6DFC" w:rsidP="001F6DFC">
    <w:pPr>
      <w:pStyle w:val="Zaglavlj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A4A1" w14:textId="77777777" w:rsidR="004D0A5C" w:rsidRDefault="004D0A5C" w:rsidP="004D0A5C">
    <w:pPr>
      <w:pStyle w:val="Zaglavlje"/>
      <w:ind w:left="-851"/>
    </w:pPr>
    <w:r>
      <w:rPr>
        <w:noProof/>
        <w:lang w:eastAsia="hr-HR"/>
      </w:rPr>
      <w:drawing>
        <wp:inline distT="0" distB="0" distL="0" distR="0" wp14:anchorId="3EFB7D99" wp14:editId="510E2302">
          <wp:extent cx="6840000" cy="10488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kom_NOVSKA_memorandum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4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502"/>
    <w:rsid w:val="00063E46"/>
    <w:rsid w:val="00073636"/>
    <w:rsid w:val="00116052"/>
    <w:rsid w:val="00172CAC"/>
    <w:rsid w:val="00183B71"/>
    <w:rsid w:val="001844DB"/>
    <w:rsid w:val="001B04EE"/>
    <w:rsid w:val="001B5DA7"/>
    <w:rsid w:val="001D0E45"/>
    <w:rsid w:val="001F6DFC"/>
    <w:rsid w:val="00222B2D"/>
    <w:rsid w:val="00286453"/>
    <w:rsid w:val="00351277"/>
    <w:rsid w:val="003F4914"/>
    <w:rsid w:val="0043479A"/>
    <w:rsid w:val="00480D0C"/>
    <w:rsid w:val="004D0A5C"/>
    <w:rsid w:val="00502B42"/>
    <w:rsid w:val="005033C7"/>
    <w:rsid w:val="005353AE"/>
    <w:rsid w:val="00584704"/>
    <w:rsid w:val="005C6C12"/>
    <w:rsid w:val="00640D3B"/>
    <w:rsid w:val="00772435"/>
    <w:rsid w:val="007A7424"/>
    <w:rsid w:val="00807AA7"/>
    <w:rsid w:val="00825934"/>
    <w:rsid w:val="00827A78"/>
    <w:rsid w:val="00862B0A"/>
    <w:rsid w:val="009B481A"/>
    <w:rsid w:val="00A33502"/>
    <w:rsid w:val="00A763B7"/>
    <w:rsid w:val="00B42317"/>
    <w:rsid w:val="00B85E47"/>
    <w:rsid w:val="00B90C91"/>
    <w:rsid w:val="00C951CE"/>
    <w:rsid w:val="00CD4626"/>
    <w:rsid w:val="00DE70EC"/>
    <w:rsid w:val="00E72654"/>
    <w:rsid w:val="00EE1634"/>
    <w:rsid w:val="00F06ADE"/>
    <w:rsid w:val="00F5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6EB3D2"/>
  <w15:docId w15:val="{A9978CFB-E66D-4B13-9F98-34759137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5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6DFC"/>
  </w:style>
  <w:style w:type="paragraph" w:styleId="Podnoje">
    <w:name w:val="footer"/>
    <w:basedOn w:val="Normal"/>
    <w:link w:val="Podno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6DFC"/>
  </w:style>
  <w:style w:type="paragraph" w:styleId="Tekstbalonia">
    <w:name w:val="Balloon Text"/>
    <w:basedOn w:val="Normal"/>
    <w:link w:val="TekstbaloniaChar"/>
    <w:uiPriority w:val="99"/>
    <w:semiHidden/>
    <w:unhideWhenUsed/>
    <w:rsid w:val="001F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6DF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3350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862B0A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62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vokom-novska.h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OVOKOM\2-NOVOKOM%20PIZDARIJE\memorandum\novokom_NOVSKA_memorandum_ZADNJ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novokom_NOVSKA_memorandum_ZADNJE.dotx</Template>
  <TotalTime>0</TotalTime>
  <Pages>2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PC-MARIJA</dc:creator>
  <cp:lastModifiedBy>Ivančica</cp:lastModifiedBy>
  <cp:revision>2</cp:revision>
  <cp:lastPrinted>2022-06-08T12:03:00Z</cp:lastPrinted>
  <dcterms:created xsi:type="dcterms:W3CDTF">2022-06-09T08:41:00Z</dcterms:created>
  <dcterms:modified xsi:type="dcterms:W3CDTF">2022-06-09T08:41:00Z</dcterms:modified>
</cp:coreProperties>
</file>